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55C720" w14:textId="6C07CCFB" w:rsidR="0035679D" w:rsidRDefault="008B4ECC" w:rsidP="00EE1E12">
      <w:pPr>
        <w:jc w:val="right"/>
        <w:rPr>
          <w:rFonts w:cs="David"/>
          <w:b/>
          <w:bCs/>
          <w:sz w:val="28"/>
          <w:szCs w:val="28"/>
          <w:rtl/>
        </w:rPr>
      </w:pPr>
      <w:r>
        <w:rPr>
          <w:rFonts w:cs="David" w:hint="cs"/>
          <w:b/>
          <w:bCs/>
          <w:sz w:val="28"/>
          <w:szCs w:val="28"/>
          <w:rtl/>
        </w:rPr>
        <w:t>‏</w:t>
      </w:r>
      <w:r w:rsidR="004235CF">
        <w:rPr>
          <w:rFonts w:cs="David" w:hint="eastAsia"/>
          <w:sz w:val="24"/>
          <w:szCs w:val="24"/>
          <w:rtl/>
        </w:rPr>
        <w:t>‏</w:t>
      </w:r>
      <w:r w:rsidR="00DC5EAE">
        <w:rPr>
          <w:rFonts w:cs="David" w:hint="eastAsia"/>
          <w:sz w:val="24"/>
          <w:szCs w:val="24"/>
          <w:rtl/>
        </w:rPr>
        <w:t>‏</w:t>
      </w:r>
      <w:r w:rsidR="00C11893">
        <w:rPr>
          <w:rFonts w:cs="David" w:hint="eastAsia"/>
          <w:sz w:val="24"/>
          <w:szCs w:val="24"/>
          <w:rtl/>
        </w:rPr>
        <w:t>‏</w:t>
      </w:r>
      <w:r w:rsidR="0035679D">
        <w:rPr>
          <w:rFonts w:cs="David" w:hint="eastAsia"/>
          <w:sz w:val="24"/>
          <w:szCs w:val="24"/>
          <w:rtl/>
        </w:rPr>
        <w:t>‏</w:t>
      </w:r>
      <w:r w:rsidR="00EE1E12">
        <w:rPr>
          <w:rFonts w:cs="David" w:hint="cs"/>
          <w:sz w:val="24"/>
          <w:szCs w:val="24"/>
          <w:rtl/>
        </w:rPr>
        <w:t>‏ד</w:t>
      </w:r>
      <w:r w:rsidR="00EE1E12">
        <w:rPr>
          <w:rFonts w:cs="David"/>
          <w:sz w:val="24"/>
          <w:szCs w:val="24"/>
          <w:rtl/>
        </w:rPr>
        <w:t xml:space="preserve">' </w:t>
      </w:r>
      <w:r w:rsidR="00EE1E12">
        <w:rPr>
          <w:rFonts w:cs="David" w:hint="cs"/>
          <w:sz w:val="24"/>
          <w:szCs w:val="24"/>
          <w:rtl/>
        </w:rPr>
        <w:t>אב</w:t>
      </w:r>
      <w:r w:rsidR="00EE1E12">
        <w:rPr>
          <w:rFonts w:cs="David"/>
          <w:sz w:val="24"/>
          <w:szCs w:val="24"/>
          <w:rtl/>
        </w:rPr>
        <w:t xml:space="preserve"> </w:t>
      </w:r>
      <w:r w:rsidR="00EE1E12">
        <w:rPr>
          <w:rFonts w:cs="David" w:hint="cs"/>
          <w:sz w:val="24"/>
          <w:szCs w:val="24"/>
          <w:rtl/>
        </w:rPr>
        <w:t>תשע</w:t>
      </w:r>
      <w:r w:rsidR="00EE1E12">
        <w:rPr>
          <w:rFonts w:cs="David"/>
          <w:sz w:val="24"/>
          <w:szCs w:val="24"/>
          <w:rtl/>
        </w:rPr>
        <w:t>"</w:t>
      </w:r>
      <w:r w:rsidR="00EE1E12">
        <w:rPr>
          <w:rFonts w:cs="David" w:hint="cs"/>
          <w:sz w:val="24"/>
          <w:szCs w:val="24"/>
          <w:rtl/>
        </w:rPr>
        <w:t>ט</w:t>
      </w:r>
    </w:p>
    <w:p w14:paraId="024FAA41" w14:textId="7EFC8A75" w:rsidR="00EE1E12" w:rsidRPr="00EE1E12" w:rsidRDefault="00EE1E12" w:rsidP="00EE1E12">
      <w:pPr>
        <w:jc w:val="right"/>
        <w:rPr>
          <w:rFonts w:cs="David"/>
          <w:sz w:val="24"/>
          <w:szCs w:val="24"/>
          <w:rtl/>
        </w:rPr>
      </w:pPr>
      <w:r>
        <w:rPr>
          <w:rFonts w:cs="David" w:hint="cs"/>
          <w:b/>
          <w:bCs/>
          <w:sz w:val="28"/>
          <w:szCs w:val="28"/>
          <w:rtl/>
        </w:rPr>
        <w:t>‏</w:t>
      </w:r>
      <w:r w:rsidRPr="00EE1E12">
        <w:rPr>
          <w:rFonts w:cs="David"/>
          <w:sz w:val="24"/>
          <w:szCs w:val="24"/>
          <w:rtl/>
        </w:rPr>
        <w:t>05</w:t>
      </w:r>
      <w:r>
        <w:rPr>
          <w:rFonts w:cs="David"/>
          <w:b/>
          <w:bCs/>
          <w:sz w:val="28"/>
          <w:szCs w:val="28"/>
          <w:rtl/>
        </w:rPr>
        <w:t xml:space="preserve"> </w:t>
      </w:r>
      <w:r w:rsidRPr="00EE1E12">
        <w:rPr>
          <w:rFonts w:cs="David" w:hint="cs"/>
          <w:sz w:val="24"/>
          <w:szCs w:val="24"/>
          <w:rtl/>
        </w:rPr>
        <w:t>אוגוסט</w:t>
      </w:r>
      <w:r w:rsidRPr="00EE1E12">
        <w:rPr>
          <w:rFonts w:cs="David"/>
          <w:sz w:val="24"/>
          <w:szCs w:val="24"/>
          <w:rtl/>
        </w:rPr>
        <w:t xml:space="preserve"> 2019</w:t>
      </w:r>
    </w:p>
    <w:p w14:paraId="6F531EA9" w14:textId="77777777" w:rsidR="0035679D" w:rsidRDefault="0035679D" w:rsidP="0035679D">
      <w:pPr>
        <w:rPr>
          <w:rFonts w:cs="David"/>
          <w:b/>
          <w:bCs/>
          <w:sz w:val="28"/>
          <w:szCs w:val="28"/>
          <w:rtl/>
        </w:rPr>
      </w:pPr>
    </w:p>
    <w:p w14:paraId="0573F5D2" w14:textId="77777777" w:rsidR="0035679D" w:rsidRDefault="0035679D" w:rsidP="0035679D">
      <w:pPr>
        <w:rPr>
          <w:rFonts w:cs="David" w:hint="cs"/>
          <w:b/>
          <w:bCs/>
          <w:sz w:val="28"/>
          <w:szCs w:val="28"/>
          <w:rtl/>
        </w:rPr>
      </w:pPr>
    </w:p>
    <w:p w14:paraId="4C6702B9" w14:textId="050E021E" w:rsidR="008B4ECC" w:rsidRDefault="008B4ECC" w:rsidP="0035679D">
      <w:pPr>
        <w:rPr>
          <w:rFonts w:cs="David"/>
          <w:b/>
          <w:bCs/>
          <w:sz w:val="28"/>
          <w:szCs w:val="28"/>
          <w:rtl/>
        </w:rPr>
      </w:pPr>
      <w:r w:rsidRPr="001613D9">
        <w:rPr>
          <w:rFonts w:cs="David" w:hint="cs"/>
          <w:b/>
          <w:bCs/>
          <w:sz w:val="28"/>
          <w:szCs w:val="28"/>
          <w:rtl/>
        </w:rPr>
        <w:t>לכל מאן דבעי</w:t>
      </w:r>
      <w:r>
        <w:rPr>
          <w:rFonts w:cs="David" w:hint="cs"/>
          <w:b/>
          <w:bCs/>
          <w:sz w:val="28"/>
          <w:szCs w:val="28"/>
          <w:rtl/>
        </w:rPr>
        <w:t>,</w:t>
      </w:r>
    </w:p>
    <w:p w14:paraId="26E05E95" w14:textId="77777777" w:rsidR="008B4ECC" w:rsidRDefault="008B4ECC" w:rsidP="008B4ECC">
      <w:pPr>
        <w:rPr>
          <w:rFonts w:cs="David"/>
          <w:b/>
          <w:bCs/>
          <w:sz w:val="28"/>
          <w:szCs w:val="28"/>
          <w:rtl/>
        </w:rPr>
      </w:pPr>
    </w:p>
    <w:p w14:paraId="089938C6" w14:textId="77777777" w:rsidR="008B4ECC" w:rsidRDefault="008B4ECC" w:rsidP="008B4ECC">
      <w:pPr>
        <w:jc w:val="center"/>
        <w:rPr>
          <w:rFonts w:cs="David"/>
          <w:b/>
          <w:bCs/>
          <w:sz w:val="28"/>
          <w:szCs w:val="28"/>
          <w:rtl/>
        </w:rPr>
      </w:pPr>
    </w:p>
    <w:p w14:paraId="7923B1B5" w14:textId="5AF1446B" w:rsidR="008B4ECC" w:rsidRPr="00A170DE" w:rsidRDefault="008B4ECC" w:rsidP="0035679D">
      <w:pPr>
        <w:rPr>
          <w:rFonts w:cs="David"/>
          <w:b/>
          <w:bCs/>
          <w:sz w:val="28"/>
          <w:szCs w:val="28"/>
          <w:u w:val="single"/>
          <w:rtl/>
        </w:rPr>
      </w:pPr>
      <w:r w:rsidRPr="00331D89">
        <w:rPr>
          <w:rFonts w:cs="David" w:hint="cs"/>
          <w:b/>
          <w:bCs/>
          <w:sz w:val="28"/>
          <w:szCs w:val="28"/>
          <w:u w:val="single"/>
          <w:rtl/>
        </w:rPr>
        <w:t xml:space="preserve">פנייה פומבית מס' </w:t>
      </w:r>
      <w:r w:rsidR="00331D89" w:rsidRPr="00331D89">
        <w:rPr>
          <w:rFonts w:cs="David" w:hint="cs"/>
          <w:b/>
          <w:bCs/>
          <w:sz w:val="28"/>
          <w:szCs w:val="28"/>
          <w:u w:val="single"/>
          <w:rtl/>
        </w:rPr>
        <w:t>00</w:t>
      </w:r>
      <w:r w:rsidR="0035679D">
        <w:rPr>
          <w:rFonts w:cs="David" w:hint="cs"/>
          <w:b/>
          <w:bCs/>
          <w:sz w:val="28"/>
          <w:szCs w:val="28"/>
          <w:u w:val="single"/>
          <w:rtl/>
        </w:rPr>
        <w:t>3</w:t>
      </w:r>
      <w:r w:rsidRPr="00331D89">
        <w:rPr>
          <w:rFonts w:cs="David" w:hint="cs"/>
          <w:b/>
          <w:bCs/>
          <w:sz w:val="28"/>
          <w:szCs w:val="28"/>
          <w:u w:val="single"/>
          <w:rtl/>
        </w:rPr>
        <w:t>/2019-</w:t>
      </w:r>
      <w:r w:rsidRPr="00640F65">
        <w:rPr>
          <w:rFonts w:cs="David" w:hint="cs"/>
          <w:b/>
          <w:bCs/>
          <w:sz w:val="28"/>
          <w:szCs w:val="28"/>
          <w:u w:val="single"/>
          <w:rtl/>
        </w:rPr>
        <w:t xml:space="preserve"> פרסום כוונה להתקשרות </w:t>
      </w:r>
      <w:r>
        <w:rPr>
          <w:rFonts w:cs="David" w:hint="cs"/>
          <w:b/>
          <w:bCs/>
          <w:sz w:val="28"/>
          <w:szCs w:val="28"/>
          <w:u w:val="single"/>
          <w:rtl/>
        </w:rPr>
        <w:t xml:space="preserve">בפטור ממכרז </w:t>
      </w:r>
      <w:r w:rsidR="0035679D" w:rsidRPr="0035679D">
        <w:rPr>
          <w:rFonts w:cs="David" w:hint="cs"/>
          <w:b/>
          <w:bCs/>
          <w:sz w:val="28"/>
          <w:szCs w:val="28"/>
          <w:u w:val="single"/>
          <w:rtl/>
        </w:rPr>
        <w:t>למתן יעוץ לסידורי בטיחות והגנה נגד אש בפרויקט ביתן נעול, מעון נווה מנשה</w:t>
      </w:r>
    </w:p>
    <w:p w14:paraId="72F7E5FD" w14:textId="54CBDCAB" w:rsidR="008B4ECC" w:rsidRPr="004A5F7A" w:rsidRDefault="008B4ECC" w:rsidP="0035679D">
      <w:pPr>
        <w:rPr>
          <w:rFonts w:eastAsia="Batang" w:cs="David"/>
          <w:b/>
          <w:bCs/>
          <w:noProof/>
          <w:rtl/>
        </w:rPr>
      </w:pPr>
    </w:p>
    <w:p w14:paraId="2B3F00F7" w14:textId="4D2B57FC" w:rsidR="008B4ECC" w:rsidRPr="00146E16" w:rsidRDefault="008B4ECC" w:rsidP="0035679D">
      <w:pPr>
        <w:jc w:val="both"/>
        <w:rPr>
          <w:rFonts w:cs="David"/>
          <w:rtl/>
        </w:rPr>
      </w:pPr>
      <w:r w:rsidRPr="000A562C">
        <w:rPr>
          <w:rFonts w:cs="David" w:hint="cs"/>
          <w:rtl/>
        </w:rPr>
        <w:t xml:space="preserve">משרד </w:t>
      </w:r>
      <w:r>
        <w:rPr>
          <w:rFonts w:cs="David" w:hint="cs"/>
          <w:rtl/>
        </w:rPr>
        <w:t xml:space="preserve">העבודה </w:t>
      </w:r>
      <w:r w:rsidRPr="000A562C">
        <w:rPr>
          <w:rFonts w:cs="David" w:hint="cs"/>
          <w:rtl/>
        </w:rPr>
        <w:t xml:space="preserve">הרווחה והשירותים החברתיים, מודיע על כוונתו להתקשר </w:t>
      </w:r>
      <w:r w:rsidR="0035679D" w:rsidRPr="0035679D">
        <w:rPr>
          <w:rFonts w:cs="David" w:hint="cs"/>
          <w:rtl/>
        </w:rPr>
        <w:t xml:space="preserve">ש. נתנאל מהנדסים יועצים בע"מ (ח.פ. </w:t>
      </w:r>
      <w:r w:rsidR="0035679D" w:rsidRPr="0035679D">
        <w:rPr>
          <w:rFonts w:cs="David"/>
          <w:rtl/>
        </w:rPr>
        <w:t>511815680</w:t>
      </w:r>
      <w:r w:rsidR="0035679D" w:rsidRPr="0035679D">
        <w:rPr>
          <w:rFonts w:cs="David" w:hint="cs"/>
          <w:rtl/>
        </w:rPr>
        <w:t>)</w:t>
      </w:r>
      <w:r w:rsidRPr="00146E16">
        <w:rPr>
          <w:rFonts w:cs="David" w:hint="cs"/>
          <w:rtl/>
        </w:rPr>
        <w:t xml:space="preserve">, </w:t>
      </w:r>
      <w:r w:rsidR="0035679D" w:rsidRPr="0035679D">
        <w:rPr>
          <w:rFonts w:cs="David" w:hint="cs"/>
          <w:rtl/>
        </w:rPr>
        <w:t>למתן יעוץ לסידורי בטיחות והגנה נגד אש בפרויקט ביתן נעול, מעון נווה מנשה</w:t>
      </w:r>
      <w:r>
        <w:rPr>
          <w:rFonts w:cs="David" w:hint="cs"/>
          <w:rtl/>
        </w:rPr>
        <w:t>,</w:t>
      </w:r>
      <w:r w:rsidRPr="000A562C">
        <w:rPr>
          <w:rFonts w:cs="David" w:hint="cs"/>
          <w:rtl/>
        </w:rPr>
        <w:t xml:space="preserve"> </w:t>
      </w:r>
      <w:r w:rsidRPr="00640F65">
        <w:rPr>
          <w:rFonts w:cs="David" w:hint="cs"/>
          <w:rtl/>
        </w:rPr>
        <w:t>בהתאם להוראות תקנה 3 (</w:t>
      </w:r>
      <w:r>
        <w:rPr>
          <w:rFonts w:cs="David" w:hint="cs"/>
          <w:rtl/>
        </w:rPr>
        <w:t>29</w:t>
      </w:r>
      <w:r w:rsidRPr="00640F65">
        <w:rPr>
          <w:rFonts w:cs="David" w:hint="cs"/>
          <w:rtl/>
        </w:rPr>
        <w:t xml:space="preserve">) לתקנות חובת המכרזים התשנ"ג </w:t>
      </w:r>
      <w:r w:rsidRPr="00640F65">
        <w:rPr>
          <w:rFonts w:cs="David"/>
          <w:rtl/>
        </w:rPr>
        <w:t>–</w:t>
      </w:r>
      <w:r w:rsidRPr="00640F65">
        <w:rPr>
          <w:rFonts w:cs="David" w:hint="cs"/>
          <w:rtl/>
        </w:rPr>
        <w:t xml:space="preserve"> 1993</w:t>
      </w:r>
      <w:r>
        <w:rPr>
          <w:rFonts w:cs="David" w:hint="cs"/>
          <w:rtl/>
        </w:rPr>
        <w:t>.</w:t>
      </w:r>
    </w:p>
    <w:p w14:paraId="2B14C67E" w14:textId="77777777" w:rsidR="008B4ECC" w:rsidRPr="0072615A" w:rsidRDefault="008B4ECC" w:rsidP="00160F8E">
      <w:pPr>
        <w:jc w:val="both"/>
        <w:rPr>
          <w:rFonts w:cs="David"/>
          <w:rtl/>
        </w:rPr>
      </w:pPr>
    </w:p>
    <w:p w14:paraId="079B0646" w14:textId="7670878F" w:rsidR="0035679D" w:rsidRPr="0035679D" w:rsidRDefault="008B4ECC" w:rsidP="0035679D">
      <w:pPr>
        <w:jc w:val="both"/>
        <w:rPr>
          <w:rFonts w:cs="David"/>
          <w:rtl/>
        </w:rPr>
      </w:pPr>
      <w:r w:rsidRPr="00A170DE">
        <w:rPr>
          <w:rFonts w:cs="David" w:hint="cs"/>
          <w:rtl/>
        </w:rPr>
        <w:t xml:space="preserve">מדובר בהתקשרות בפטור ממכרז </w:t>
      </w:r>
      <w:r>
        <w:rPr>
          <w:rFonts w:cs="David" w:hint="cs"/>
          <w:rtl/>
        </w:rPr>
        <w:t xml:space="preserve">כספק יחיד </w:t>
      </w:r>
      <w:r w:rsidRPr="000A562C">
        <w:rPr>
          <w:rFonts w:cs="David" w:hint="cs"/>
          <w:rtl/>
        </w:rPr>
        <w:t>עם</w:t>
      </w:r>
      <w:r>
        <w:rPr>
          <w:rFonts w:cs="David" w:hint="cs"/>
          <w:rtl/>
        </w:rPr>
        <w:t xml:space="preserve"> </w:t>
      </w:r>
      <w:r w:rsidR="0035679D" w:rsidRPr="0035679D">
        <w:rPr>
          <w:rFonts w:cs="David" w:hint="cs"/>
          <w:rtl/>
        </w:rPr>
        <w:t xml:space="preserve">ש. נתנאל מהנדסים יועצים בע"מ (ח.פ. </w:t>
      </w:r>
      <w:r w:rsidR="0035679D" w:rsidRPr="0035679D">
        <w:rPr>
          <w:rFonts w:cs="David"/>
          <w:rtl/>
        </w:rPr>
        <w:t>511815680</w:t>
      </w:r>
      <w:r w:rsidR="0035679D" w:rsidRPr="0035679D">
        <w:rPr>
          <w:rFonts w:cs="David" w:hint="cs"/>
          <w:rtl/>
        </w:rPr>
        <w:t>)</w:t>
      </w:r>
      <w:r w:rsidR="0035679D" w:rsidRPr="00146E16">
        <w:rPr>
          <w:rFonts w:cs="David" w:hint="cs"/>
          <w:rtl/>
        </w:rPr>
        <w:t>,</w:t>
      </w:r>
      <w:r w:rsidRPr="00146E16">
        <w:rPr>
          <w:rFonts w:cs="David" w:hint="cs"/>
          <w:rtl/>
        </w:rPr>
        <w:t xml:space="preserve"> </w:t>
      </w:r>
      <w:r w:rsidR="0035679D" w:rsidRPr="0035679D">
        <w:rPr>
          <w:rFonts w:cs="David" w:hint="cs"/>
          <w:rtl/>
        </w:rPr>
        <w:t>למתן יעוץ לסידורי בטיחות והגנה נגד אש בפרויקט ביתן נעול, מעון נווה מנשה</w:t>
      </w:r>
      <w:r w:rsidR="0035679D" w:rsidRPr="00565103">
        <w:rPr>
          <w:rFonts w:cs="David"/>
          <w:rtl/>
        </w:rPr>
        <w:t xml:space="preserve"> </w:t>
      </w:r>
      <w:r w:rsidR="00515F57" w:rsidRPr="00565103">
        <w:rPr>
          <w:rFonts w:cs="David"/>
          <w:rtl/>
        </w:rPr>
        <w:t>בהתאם למצב הדברים</w:t>
      </w:r>
      <w:r w:rsidR="00515F57">
        <w:rPr>
          <w:rFonts w:cs="David" w:hint="cs"/>
          <w:rtl/>
        </w:rPr>
        <w:t xml:space="preserve">, </w:t>
      </w:r>
      <w:r w:rsidR="0035679D" w:rsidRPr="0035679D">
        <w:rPr>
          <w:rFonts w:cs="David" w:hint="cs"/>
          <w:rtl/>
        </w:rPr>
        <w:t xml:space="preserve">ש. נתנאל מהנדסים יועצים בע"מ שימש כיועץ בטיחות בפרויקט ביתן נעול במסגרת מכרז יועץ בטיחות ארצי. </w:t>
      </w:r>
    </w:p>
    <w:p w14:paraId="0E01E830" w14:textId="6C5E1EF7" w:rsidR="008B4ECC" w:rsidRPr="00A170DE" w:rsidRDefault="008B4ECC" w:rsidP="00160F8E">
      <w:pPr>
        <w:jc w:val="both"/>
        <w:rPr>
          <w:rFonts w:cs="David"/>
          <w:rtl/>
        </w:rPr>
      </w:pPr>
    </w:p>
    <w:p w14:paraId="7A3520FF" w14:textId="242844A4" w:rsidR="003E5283" w:rsidRDefault="008B4ECC" w:rsidP="0035679D">
      <w:pPr>
        <w:jc w:val="both"/>
        <w:rPr>
          <w:rFonts w:cs="David"/>
          <w:rtl/>
        </w:rPr>
      </w:pPr>
      <w:r w:rsidRPr="00A170DE">
        <w:rPr>
          <w:rFonts w:cs="David" w:hint="cs"/>
          <w:rtl/>
        </w:rPr>
        <w:t xml:space="preserve">מטרת </w:t>
      </w:r>
      <w:r w:rsidR="00E812B3">
        <w:rPr>
          <w:rFonts w:cs="David" w:hint="cs"/>
          <w:rtl/>
        </w:rPr>
        <w:t xml:space="preserve">ההתקשרות הינה </w:t>
      </w:r>
      <w:r w:rsidR="0035679D">
        <w:rPr>
          <w:rFonts w:cs="David" w:hint="cs"/>
          <w:rtl/>
        </w:rPr>
        <w:t xml:space="preserve">המשך </w:t>
      </w:r>
      <w:r w:rsidR="0035679D" w:rsidRPr="0035679D">
        <w:rPr>
          <w:rFonts w:cs="David" w:hint="cs"/>
          <w:rtl/>
        </w:rPr>
        <w:t>מתן יעוץ לסידורי בטיחות והגנה נגד אש בפרויקט ביתן נעול, מעון נווה מנשה.</w:t>
      </w:r>
    </w:p>
    <w:p w14:paraId="31D209E9" w14:textId="007D8365" w:rsidR="008B4ECC" w:rsidRPr="00A170DE" w:rsidRDefault="008B4ECC" w:rsidP="00160F8E">
      <w:pPr>
        <w:jc w:val="both"/>
        <w:rPr>
          <w:rFonts w:cs="David"/>
          <w:rtl/>
        </w:rPr>
      </w:pPr>
    </w:p>
    <w:p w14:paraId="61D2EEBB" w14:textId="77777777" w:rsidR="008B4ECC" w:rsidRPr="009305A1" w:rsidRDefault="008B4ECC" w:rsidP="00160F8E">
      <w:pPr>
        <w:jc w:val="both"/>
        <w:rPr>
          <w:rFonts w:ascii="Arial" w:hAnsi="Arial" w:cs="David"/>
          <w:b/>
          <w:bCs/>
          <w:rtl/>
        </w:rPr>
      </w:pPr>
      <w:r w:rsidRPr="009305A1">
        <w:rPr>
          <w:rFonts w:ascii="Arial" w:hAnsi="Arial" w:cs="David" w:hint="eastAsia"/>
          <w:b/>
          <w:bCs/>
          <w:rtl/>
        </w:rPr>
        <w:t>תקופה</w:t>
      </w:r>
      <w:r w:rsidRPr="009305A1">
        <w:rPr>
          <w:rFonts w:ascii="Arial" w:hAnsi="Arial" w:cs="David"/>
          <w:b/>
          <w:bCs/>
          <w:rtl/>
        </w:rPr>
        <w:t xml:space="preserve"> והיקף ההתקשרות: </w:t>
      </w:r>
    </w:p>
    <w:p w14:paraId="3EFCF799" w14:textId="555CA553" w:rsidR="00FA0F3E" w:rsidRPr="00FA0F3E" w:rsidRDefault="008B4ECC" w:rsidP="003A15A0">
      <w:pPr>
        <w:jc w:val="both"/>
        <w:rPr>
          <w:rFonts w:cs="David"/>
          <w:rtl/>
        </w:rPr>
      </w:pPr>
      <w:r w:rsidRPr="003A15A0">
        <w:rPr>
          <w:rFonts w:cs="David" w:hint="eastAsia"/>
          <w:rtl/>
        </w:rPr>
        <w:t>מיום</w:t>
      </w:r>
      <w:r w:rsidRPr="003A15A0">
        <w:rPr>
          <w:rFonts w:cs="David"/>
          <w:rtl/>
        </w:rPr>
        <w:t xml:space="preserve"> </w:t>
      </w:r>
      <w:r w:rsidR="003A15A0" w:rsidRPr="003A15A0">
        <w:rPr>
          <w:rFonts w:cs="David" w:hint="cs"/>
          <w:rtl/>
        </w:rPr>
        <w:t>21.08.2019</w:t>
      </w:r>
      <w:r w:rsidRPr="003A15A0">
        <w:rPr>
          <w:rFonts w:cs="David"/>
          <w:rtl/>
        </w:rPr>
        <w:t xml:space="preserve"> ועד ליום  </w:t>
      </w:r>
      <w:r w:rsidR="003A15A0" w:rsidRPr="003A15A0">
        <w:rPr>
          <w:rFonts w:cs="David" w:hint="cs"/>
          <w:rtl/>
        </w:rPr>
        <w:t>20.08.2020</w:t>
      </w:r>
      <w:r w:rsidRPr="003A15A0">
        <w:rPr>
          <w:rFonts w:cs="David"/>
          <w:rtl/>
        </w:rPr>
        <w:t xml:space="preserve"> או למש</w:t>
      </w:r>
      <w:r w:rsidR="00FA0F3E" w:rsidRPr="003A15A0">
        <w:rPr>
          <w:rFonts w:cs="David"/>
          <w:rtl/>
        </w:rPr>
        <w:t>ך</w:t>
      </w:r>
      <w:r w:rsidR="00FA0F3E">
        <w:rPr>
          <w:rFonts w:cs="David"/>
          <w:rtl/>
        </w:rPr>
        <w:t xml:space="preserve"> 12 חודשים מיום חתימה על ההסכם</w:t>
      </w:r>
      <w:r w:rsidR="00FA0F3E">
        <w:rPr>
          <w:rFonts w:cs="David" w:hint="cs"/>
          <w:rtl/>
        </w:rPr>
        <w:t>.</w:t>
      </w:r>
    </w:p>
    <w:p w14:paraId="29D9E045" w14:textId="58DF3A71" w:rsidR="008B4ECC" w:rsidRPr="003A15A0" w:rsidRDefault="008B4ECC" w:rsidP="0035679D">
      <w:pPr>
        <w:jc w:val="both"/>
        <w:rPr>
          <w:rFonts w:cs="David"/>
          <w:rtl/>
        </w:rPr>
      </w:pPr>
      <w:r w:rsidRPr="00FA0F3E">
        <w:rPr>
          <w:rFonts w:cs="David" w:hint="eastAsia"/>
          <w:rtl/>
        </w:rPr>
        <w:t>בסך</w:t>
      </w:r>
      <w:r w:rsidRPr="00FA0F3E">
        <w:rPr>
          <w:rFonts w:cs="David"/>
          <w:rtl/>
        </w:rPr>
        <w:t xml:space="preserve"> כולל של </w:t>
      </w:r>
      <w:r w:rsidR="0035679D">
        <w:rPr>
          <w:rFonts w:cs="David" w:hint="cs"/>
          <w:rtl/>
        </w:rPr>
        <w:t>28</w:t>
      </w:r>
      <w:r w:rsidR="00FA0F3E">
        <w:rPr>
          <w:rFonts w:cs="David" w:hint="cs"/>
          <w:rtl/>
        </w:rPr>
        <w:t>,000</w:t>
      </w:r>
      <w:r w:rsidR="009305A1" w:rsidRPr="00FA0F3E">
        <w:rPr>
          <w:rFonts w:cs="David"/>
          <w:rtl/>
        </w:rPr>
        <w:t xml:space="preserve"> </w:t>
      </w:r>
      <w:r w:rsidRPr="00FA0F3E">
        <w:rPr>
          <w:rFonts w:cs="David" w:hint="eastAsia"/>
          <w:rtl/>
        </w:rPr>
        <w:t>₪</w:t>
      </w:r>
      <w:r w:rsidRPr="00FA0F3E">
        <w:rPr>
          <w:rFonts w:cs="David"/>
          <w:rtl/>
        </w:rPr>
        <w:t xml:space="preserve"> </w:t>
      </w:r>
      <w:r w:rsidR="009305A1" w:rsidRPr="00FA0F3E">
        <w:rPr>
          <w:rFonts w:cs="David" w:hint="eastAsia"/>
          <w:rtl/>
        </w:rPr>
        <w:t>כולל</w:t>
      </w:r>
      <w:r w:rsidR="009305A1" w:rsidRPr="00FA0F3E">
        <w:rPr>
          <w:rFonts w:cs="David"/>
          <w:rtl/>
        </w:rPr>
        <w:t xml:space="preserve"> 17% מע"מ. </w:t>
      </w:r>
    </w:p>
    <w:p w14:paraId="267D72A3" w14:textId="77777777" w:rsidR="008B4ECC" w:rsidRPr="003A15A0" w:rsidRDefault="008B4ECC" w:rsidP="00160F8E">
      <w:pPr>
        <w:jc w:val="both"/>
        <w:outlineLvl w:val="0"/>
        <w:rPr>
          <w:rFonts w:cs="David"/>
          <w:rtl/>
        </w:rPr>
      </w:pPr>
    </w:p>
    <w:p w14:paraId="35A39A34" w14:textId="36E2CAA9" w:rsidR="008B4ECC" w:rsidRPr="003A15A0" w:rsidRDefault="008B4ECC" w:rsidP="003A15A0">
      <w:pPr>
        <w:jc w:val="both"/>
        <w:rPr>
          <w:rFonts w:cs="David"/>
          <w:b/>
          <w:bCs/>
          <w:u w:val="single"/>
        </w:rPr>
      </w:pPr>
      <w:r w:rsidRPr="00FA0F3E">
        <w:rPr>
          <w:rFonts w:cs="David" w:hint="eastAsia"/>
          <w:rtl/>
        </w:rPr>
        <w:t>ככל</w:t>
      </w:r>
      <w:r w:rsidRPr="00FA0F3E">
        <w:rPr>
          <w:rFonts w:cs="David"/>
          <w:rtl/>
        </w:rPr>
        <w:t xml:space="preserve"> שיש ספק אחר המסוגל לספק את השירות, עליו לפנות </w:t>
      </w:r>
      <w:bookmarkStart w:id="0" w:name="_GoBack"/>
      <w:r w:rsidRPr="003A15A0">
        <w:rPr>
          <w:rFonts w:cs="David" w:hint="eastAsia"/>
          <w:b/>
          <w:bCs/>
          <w:u w:val="single"/>
          <w:rtl/>
        </w:rPr>
        <w:t>עד</w:t>
      </w:r>
      <w:r w:rsidRPr="003A15A0">
        <w:rPr>
          <w:rFonts w:cs="David"/>
          <w:b/>
          <w:bCs/>
          <w:u w:val="single"/>
          <w:rtl/>
        </w:rPr>
        <w:t xml:space="preserve"> ליום </w:t>
      </w:r>
      <w:r w:rsidR="003A15A0" w:rsidRPr="003A15A0">
        <w:rPr>
          <w:rFonts w:cs="David" w:hint="cs"/>
          <w:b/>
          <w:bCs/>
          <w:u w:val="single"/>
          <w:rtl/>
        </w:rPr>
        <w:t>א</w:t>
      </w:r>
      <w:r w:rsidRPr="003A15A0">
        <w:rPr>
          <w:rFonts w:cs="David"/>
          <w:b/>
          <w:bCs/>
          <w:u w:val="single"/>
          <w:rtl/>
        </w:rPr>
        <w:t xml:space="preserve">': </w:t>
      </w:r>
      <w:r w:rsidR="003A15A0" w:rsidRPr="003A15A0">
        <w:rPr>
          <w:rFonts w:cs="David" w:hint="cs"/>
          <w:b/>
          <w:bCs/>
          <w:u w:val="single"/>
          <w:rtl/>
        </w:rPr>
        <w:t>18.08.2019</w:t>
      </w:r>
    </w:p>
    <w:bookmarkEnd w:id="0"/>
    <w:p w14:paraId="605F7F33" w14:textId="24C61AC6" w:rsidR="008B4ECC" w:rsidRDefault="008B4ECC" w:rsidP="00160F8E">
      <w:pPr>
        <w:jc w:val="both"/>
        <w:rPr>
          <w:rFonts w:cs="David"/>
        </w:rPr>
      </w:pPr>
      <w:r>
        <w:rPr>
          <w:rFonts w:cs="David" w:hint="cs"/>
          <w:u w:val="single"/>
          <w:rtl/>
        </w:rPr>
        <w:t>עד השעה:</w:t>
      </w:r>
      <w:r>
        <w:rPr>
          <w:rFonts w:cs="David" w:hint="cs"/>
          <w:rtl/>
        </w:rPr>
        <w:t xml:space="preserve"> 12:00</w:t>
      </w:r>
      <w:r>
        <w:rPr>
          <w:rFonts w:cs="David" w:hint="cs"/>
        </w:rPr>
        <w:t xml:space="preserve"> </w:t>
      </w:r>
      <w:r>
        <w:rPr>
          <w:rFonts w:cs="David" w:hint="cs"/>
          <w:rtl/>
        </w:rPr>
        <w:t>בדואר אלקטרוני</w:t>
      </w:r>
      <w:r>
        <w:rPr>
          <w:rFonts w:ascii="Arial" w:hAnsi="Arial" w:cs="David" w:hint="cs"/>
          <w:rtl/>
        </w:rPr>
        <w:t xml:space="preserve"> -</w:t>
      </w:r>
      <w:r w:rsidR="00515F57">
        <w:rPr>
          <w:rFonts w:cs="David" w:hint="cs"/>
          <w:b/>
          <w:bCs/>
          <w:rtl/>
        </w:rPr>
        <w:t xml:space="preserve"> </w:t>
      </w:r>
      <w:r>
        <w:rPr>
          <w:rFonts w:cs="David" w:hint="cs"/>
          <w:b/>
          <w:bCs/>
          <w:rtl/>
        </w:rPr>
        <w:t xml:space="preserve">תיבת המכרזים בכתובת:  </w:t>
      </w:r>
      <w:r w:rsidR="00FF60A4">
        <w:rPr>
          <w:b/>
          <w:bCs/>
          <w:u w:val="single"/>
        </w:rPr>
        <w:t>natalyn</w:t>
      </w:r>
      <w:r w:rsidRPr="008B4ECC">
        <w:rPr>
          <w:b/>
          <w:bCs/>
          <w:u w:val="single"/>
        </w:rPr>
        <w:t>@molsa.gov.il</w:t>
      </w:r>
    </w:p>
    <w:p w14:paraId="4A9FBE37" w14:textId="77777777" w:rsidR="008B4ECC" w:rsidRPr="008B4ECC" w:rsidRDefault="008B4ECC" w:rsidP="00160F8E">
      <w:pPr>
        <w:jc w:val="both"/>
        <w:rPr>
          <w:rFonts w:cs="David"/>
          <w:rtl/>
        </w:rPr>
      </w:pPr>
    </w:p>
    <w:p w14:paraId="6D511307" w14:textId="560F3845" w:rsidR="008B4ECC" w:rsidRDefault="008B4ECC" w:rsidP="00160F8E">
      <w:pPr>
        <w:jc w:val="both"/>
        <w:rPr>
          <w:rFonts w:cs="David"/>
          <w:b/>
          <w:bCs/>
          <w:u w:val="single"/>
          <w:rtl/>
        </w:rPr>
      </w:pPr>
      <w:r>
        <w:rPr>
          <w:rFonts w:cs="David" w:hint="cs"/>
          <w:b/>
          <w:bCs/>
          <w:u w:val="single"/>
          <w:rtl/>
        </w:rPr>
        <w:t>או</w:t>
      </w:r>
      <w:r>
        <w:rPr>
          <w:rFonts w:cs="David" w:hint="cs"/>
          <w:rtl/>
        </w:rPr>
        <w:t xml:space="preserve"> בתיבת המכרזים ברחוב אליעזר קפלן 2, קריית הממשלה, ירושלים, בכניסה הראשית </w:t>
      </w:r>
      <w:r w:rsidR="00C11893">
        <w:rPr>
          <w:rFonts w:cs="David" w:hint="cs"/>
          <w:rtl/>
        </w:rPr>
        <w:t xml:space="preserve">הממוקמת </w:t>
      </w:r>
      <w:r w:rsidR="00803D8A">
        <w:rPr>
          <w:rFonts w:cs="David" w:hint="cs"/>
          <w:rtl/>
        </w:rPr>
        <w:t>לפני</w:t>
      </w:r>
      <w:r>
        <w:rPr>
          <w:rFonts w:cs="David" w:hint="cs"/>
          <w:rtl/>
        </w:rPr>
        <w:t xml:space="preserve"> דלפק האבטחה.</w:t>
      </w:r>
    </w:p>
    <w:p w14:paraId="5F9B70A6" w14:textId="77777777" w:rsidR="008B4ECC" w:rsidRDefault="008B4ECC" w:rsidP="00160F8E">
      <w:pPr>
        <w:jc w:val="both"/>
        <w:rPr>
          <w:rFonts w:cs="David"/>
          <w:rtl/>
        </w:rPr>
      </w:pPr>
    </w:p>
    <w:p w14:paraId="693D833E" w14:textId="723F12F9" w:rsidR="008B4ECC" w:rsidRDefault="008B4ECC" w:rsidP="00160F8E">
      <w:pPr>
        <w:jc w:val="both"/>
        <w:rPr>
          <w:rFonts w:cs="David"/>
          <w:rtl/>
        </w:rPr>
      </w:pPr>
      <w:r>
        <w:rPr>
          <w:rFonts w:cs="David" w:hint="cs"/>
          <w:rtl/>
        </w:rPr>
        <w:t xml:space="preserve">כל מידע ובירור נוסף בנושא הפנייה ניתן לקבל במשרדי אגף מהנדס בכיר, בכתובת הבאה: רחוב אליעזר קפלן 2, קריית הממשלה, </w:t>
      </w:r>
      <w:r w:rsidR="00803D8A">
        <w:rPr>
          <w:rFonts w:cs="David" w:hint="cs"/>
          <w:rtl/>
        </w:rPr>
        <w:t xml:space="preserve">ירושלים - </w:t>
      </w:r>
      <w:r w:rsidR="00803D8A" w:rsidRPr="003D2D82">
        <w:rPr>
          <w:rFonts w:cs="David" w:hint="cs"/>
          <w:rtl/>
        </w:rPr>
        <w:t xml:space="preserve">מיקוד: </w:t>
      </w:r>
      <w:r w:rsidR="00803D8A">
        <w:rPr>
          <w:rFonts w:cs="David" w:hint="cs"/>
          <w:rtl/>
        </w:rPr>
        <w:t>91008</w:t>
      </w:r>
    </w:p>
    <w:p w14:paraId="77E0D3C9" w14:textId="3C9E3CDC" w:rsidR="008B4ECC" w:rsidRDefault="00515F57" w:rsidP="00160F8E">
      <w:pPr>
        <w:pStyle w:val="a3"/>
        <w:jc w:val="both"/>
        <w:rPr>
          <w:rFonts w:cs="David"/>
          <w:rtl/>
        </w:rPr>
      </w:pPr>
      <w:r>
        <w:rPr>
          <w:rFonts w:cs="David" w:hint="cs"/>
          <w:rtl/>
        </w:rPr>
        <w:t xml:space="preserve">טלפון: 02-6752591, </w:t>
      </w:r>
      <w:r w:rsidR="008B4ECC">
        <w:rPr>
          <w:rFonts w:cs="David" w:hint="cs"/>
          <w:rtl/>
        </w:rPr>
        <w:t>פקס: 02-5632627.</w:t>
      </w:r>
    </w:p>
    <w:p w14:paraId="0729C64D" w14:textId="77777777" w:rsidR="008B4ECC" w:rsidRDefault="008B4ECC" w:rsidP="00160F8E">
      <w:pPr>
        <w:jc w:val="both"/>
        <w:rPr>
          <w:rFonts w:cs="David"/>
          <w:rtl/>
        </w:rPr>
      </w:pPr>
    </w:p>
    <w:p w14:paraId="68A92A3F" w14:textId="77777777" w:rsidR="00F31860" w:rsidRPr="00C45229" w:rsidRDefault="00F31860" w:rsidP="00160F8E">
      <w:pPr>
        <w:jc w:val="both"/>
        <w:rPr>
          <w:rtl/>
        </w:rPr>
      </w:pPr>
    </w:p>
    <w:sectPr w:rsidR="00F31860" w:rsidRPr="00C45229" w:rsidSect="007B405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843" w:right="1800" w:bottom="1440" w:left="1800" w:header="708" w:footer="457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E7101E" w14:textId="77777777" w:rsidR="00CA2F16" w:rsidRDefault="00CA2F16" w:rsidP="00ED449D">
      <w:r>
        <w:separator/>
      </w:r>
    </w:p>
  </w:endnote>
  <w:endnote w:type="continuationSeparator" w:id="0">
    <w:p w14:paraId="38B32178" w14:textId="77777777" w:rsidR="00CA2F16" w:rsidRDefault="00CA2F16" w:rsidP="00ED4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7AFF57" w14:textId="77777777" w:rsidR="00830640" w:rsidRDefault="00830640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DE4036" w14:textId="4B43209A" w:rsidR="00605A2F" w:rsidRDefault="00F31860" w:rsidP="002A753A">
    <w:pPr>
      <w:pBdr>
        <w:bottom w:val="single" w:sz="6" w:space="1" w:color="auto"/>
      </w:pBdr>
      <w:jc w:val="right"/>
      <w:rPr>
        <w:rtl/>
      </w:rPr>
    </w:pPr>
    <w:r w:rsidRPr="00F31860">
      <w:rPr>
        <w:rFonts w:ascii="Times New Roman" w:eastAsia="Times New Roman" w:hAnsi="Times New Roman" w:cs="Miriam"/>
        <w:noProof/>
        <w:sz w:val="20"/>
        <w:szCs w:val="20"/>
      </w:rPr>
      <w:drawing>
        <wp:inline distT="0" distB="0" distL="0" distR="0" wp14:anchorId="20B7EDC5" wp14:editId="4B2972DC">
          <wp:extent cx="447040" cy="554355"/>
          <wp:effectExtent l="0" t="0" r="0" b="0"/>
          <wp:docPr id="5" name="Picture 2" descr="מדינת ישראל" title="לוגו מדינת ישראל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srae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7040" cy="5543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605A2F" w:rsidRPr="00ED449D">
      <w:rPr>
        <w:noProof/>
      </w:rPr>
      <mc:AlternateContent>
        <mc:Choice Requires="wps">
          <w:drawing>
            <wp:inline distT="0" distB="0" distL="0" distR="0" wp14:anchorId="10284907" wp14:editId="7486429E">
              <wp:extent cx="4610100" cy="590550"/>
              <wp:effectExtent l="0" t="0" r="0" b="0"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10100" cy="590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DB6A6A0" w14:textId="77777777" w:rsidR="00605A2F" w:rsidRDefault="00605A2F" w:rsidP="004400D3">
                          <w:pPr>
                            <w:pStyle w:val="p1"/>
                            <w:bidi/>
                            <w:jc w:val="left"/>
                            <w:rPr>
                              <w:rFonts w:ascii="Tahoma" w:hAnsi="Tahoma" w:cs="Tahoma"/>
                              <w:sz w:val="20"/>
                              <w:szCs w:val="20"/>
                              <w:lang w:bidi="he-IL"/>
                            </w:rPr>
                          </w:pPr>
                          <w:r>
                            <w:rPr>
                              <w:rFonts w:ascii="Tahoma" w:eastAsia="Tahoma" w:hAnsi="Tahoma" w:cs="Tahoma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  <w:t xml:space="preserve">אגף בכיר </w:t>
                          </w:r>
                          <w:r>
                            <w:rPr>
                              <w:rFonts w:ascii="Tahoma" w:eastAsia="Tahoma" w:hAnsi="Tahoma" w:cs="Tahoma" w:hint="cs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  <w:t>מהנדס ראשי</w:t>
                          </w:r>
                          <w:r>
                            <w:rPr>
                              <w:rFonts w:ascii="Tahoma" w:eastAsia="Tahoma" w:hAnsi="Tahoma" w:cs="Tahoma" w:hint="cs"/>
                              <w:sz w:val="20"/>
                              <w:szCs w:val="20"/>
                              <w:rtl/>
                              <w:lang w:bidi="he-IL"/>
                            </w:rPr>
                            <w:t xml:space="preserve"> </w:t>
                          </w:r>
                          <w:r>
                            <w:rPr>
                              <w:rFonts w:ascii="Tahoma" w:eastAsia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  <w:br/>
                          </w:r>
                          <w:r w:rsidRPr="00422744">
                            <w:rPr>
                              <w:rStyle w:val="Hyperlink"/>
                              <w:sz w:val="20"/>
                              <w:szCs w:val="20"/>
                            </w:rPr>
                            <w:t>rikisu@molsa.gov.il</w:t>
                          </w:r>
                          <w:r w:rsidRPr="00422744">
                            <w:rPr>
                              <w:rFonts w:ascii="Tahoma" w:hAnsi="Tahoma" w:cs="Tahoma"/>
                              <w:sz w:val="20"/>
                              <w:szCs w:val="20"/>
                            </w:rPr>
                            <w:t xml:space="preserve">  </w:t>
                          </w:r>
                          <w:r>
                            <w:rPr>
                              <w:rFonts w:ascii="Tahoma" w:hAnsi="Tahoma" w:cs="Tahoma"/>
                              <w:sz w:val="20"/>
                              <w:szCs w:val="20"/>
                            </w:rPr>
                            <w:t xml:space="preserve">| </w:t>
                          </w:r>
                          <w:hyperlink r:id="rId2" w:tooltip="אתר משרד העבודה, הרווחה והשירותים החברתיים" w:history="1">
                            <w:r>
                              <w:rPr>
                                <w:rStyle w:val="Hyperlink"/>
                                <w:rFonts w:ascii="Tahoma" w:hAnsi="Tahoma" w:cs="Tahoma"/>
                                <w:sz w:val="20"/>
                                <w:szCs w:val="20"/>
                              </w:rPr>
                              <w:t>www.molsa.gov.il</w:t>
                            </w:r>
                          </w:hyperlink>
                          <w:r>
                            <w:rPr>
                              <w:rStyle w:val="s1"/>
                              <w:rFonts w:ascii="Tahoma" w:hAnsi="Tahoma" w:cs="Tahoma" w:hint="cs"/>
                              <w:sz w:val="20"/>
                              <w:szCs w:val="20"/>
                              <w:rtl/>
                              <w:lang w:bidi="he-IL"/>
                            </w:rPr>
                            <w:t xml:space="preserve">  </w:t>
                          </w:r>
                          <w:r>
                            <w:rPr>
                              <w:rStyle w:val="s1"/>
                              <w:rFonts w:ascii="Tahoma" w:hAnsi="Tahoma" w:cs="Tahoma"/>
                              <w:sz w:val="20"/>
                              <w:szCs w:val="20"/>
                              <w:rtl/>
                            </w:rPr>
                            <w:t xml:space="preserve">| </w:t>
                          </w:r>
                          <w:r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  <w:t>אתר ממשל זמין</w:t>
                          </w:r>
                          <w:r>
                            <w:rPr>
                              <w:rFonts w:ascii="Tahoma" w:hAnsi="Tahoma" w:cs="Tahoma"/>
                              <w:sz w:val="20"/>
                              <w:szCs w:val="20"/>
                              <w:lang w:bidi="he-IL"/>
                            </w:rPr>
                            <w:t xml:space="preserve"> </w:t>
                          </w:r>
                          <w:r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  <w:t xml:space="preserve">- </w:t>
                          </w:r>
                          <w:hyperlink r:id="rId3" w:history="1">
                            <w:r w:rsidRPr="00C75F7E">
                              <w:rPr>
                                <w:rStyle w:val="Hyperlink"/>
                                <w:rFonts w:ascii="Tahoma" w:hAnsi="Tahoma" w:cs="Tahoma"/>
                                <w:sz w:val="20"/>
                                <w:szCs w:val="20"/>
                              </w:rPr>
                              <w:t>www.gov.il</w:t>
                            </w:r>
                          </w:hyperlink>
                        </w:p>
                        <w:p w14:paraId="43233273" w14:textId="77777777" w:rsidR="00605A2F" w:rsidRDefault="00605A2F" w:rsidP="007B4056">
                          <w:pPr>
                            <w:pStyle w:val="p1"/>
                            <w:bidi/>
                            <w:jc w:val="left"/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</w:pPr>
                          <w:r>
                            <w:rPr>
                              <w:rFonts w:ascii="Tahoma" w:hAnsi="Tahoma" w:cs="Tahoma" w:hint="cs"/>
                              <w:sz w:val="20"/>
                              <w:szCs w:val="20"/>
                              <w:rtl/>
                              <w:lang w:bidi="he-IL"/>
                            </w:rPr>
                            <w:t>קפלן 2</w:t>
                          </w:r>
                          <w:r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  <w:t>, ירושלים | טלפון: 02-</w:t>
                          </w:r>
                          <w:r>
                            <w:rPr>
                              <w:rFonts w:ascii="Tahoma" w:hAnsi="Tahoma" w:cs="Tahoma" w:hint="cs"/>
                              <w:sz w:val="20"/>
                              <w:szCs w:val="20"/>
                              <w:rtl/>
                              <w:lang w:bidi="he-IL"/>
                            </w:rPr>
                            <w:t>6752320</w:t>
                          </w:r>
                          <w:r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  <w:t xml:space="preserve"> | פקס: 02-</w:t>
                          </w:r>
                          <w:r>
                            <w:rPr>
                              <w:rFonts w:ascii="Tahoma" w:hAnsi="Tahoma" w:cs="Tahoma" w:hint="cs"/>
                              <w:sz w:val="20"/>
                              <w:szCs w:val="20"/>
                              <w:rtl/>
                              <w:lang w:bidi="he-IL"/>
                            </w:rPr>
                            <w:t>5632627</w:t>
                          </w:r>
                        </w:p>
                        <w:p w14:paraId="385335F4" w14:textId="77777777" w:rsidR="00605A2F" w:rsidRDefault="00605A2F" w:rsidP="007B4056">
                          <w:pPr>
                            <w:pStyle w:val="p1"/>
                            <w:bidi/>
                            <w:jc w:val="left"/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</w:rPr>
                          </w:pPr>
                        </w:p>
                        <w:p w14:paraId="6B4992C0" w14:textId="77777777" w:rsidR="00605A2F" w:rsidRPr="003540B2" w:rsidRDefault="00605A2F" w:rsidP="00ED449D">
                          <w:pPr>
                            <w:jc w:val="center"/>
                            <w:rPr>
                              <w:rFonts w:ascii="Tahoma" w:hAnsi="Tahoma" w:cs="Tahoma"/>
                              <w:b/>
                              <w:bCs/>
                              <w:sz w:val="20"/>
                              <w:szCs w:val="20"/>
                              <w:lang w:bidi="ar-SA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10284907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width:363pt;height:46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" filled="f" stroked="f">
              <v:textbox>
                <w:txbxContent>
                  <w:p w14:paraId="5DB6A6A0" w14:textId="77777777" w:rsidR="00605A2F" w:rsidRDefault="00605A2F" w:rsidP="004400D3">
                    <w:pPr>
                      <w:pStyle w:val="p1"/>
                      <w:bidi/>
                      <w:jc w:val="left"/>
                      <w:rPr>
                        <w:rFonts w:ascii="Tahoma" w:hAnsi="Tahoma" w:cs="Tahoma"/>
                        <w:sz w:val="20"/>
                        <w:szCs w:val="20"/>
                        <w:lang w:bidi="he-IL"/>
                      </w:rPr>
                    </w:pPr>
                    <w:r>
                      <w:rPr>
                        <w:rFonts w:ascii="Tahoma" w:eastAsia="Tahoma" w:hAnsi="Tahoma" w:cs="Tahoma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  <w:t xml:space="preserve">אגף בכיר </w:t>
                    </w:r>
                    <w:r>
                      <w:rPr>
                        <w:rFonts w:ascii="Tahoma" w:eastAsia="Tahoma" w:hAnsi="Tahoma" w:cs="Tahoma" w:hint="cs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  <w:t>מהנדס ראשי</w:t>
                    </w:r>
                    <w:r>
                      <w:rPr>
                        <w:rFonts w:ascii="Tahoma" w:eastAsia="Tahoma" w:hAnsi="Tahoma" w:cs="Tahoma" w:hint="cs"/>
                        <w:sz w:val="20"/>
                        <w:szCs w:val="20"/>
                        <w:rtl/>
                        <w:lang w:bidi="he-IL"/>
                      </w:rPr>
                      <w:t xml:space="preserve"> </w:t>
                    </w:r>
                    <w:r>
                      <w:rPr>
                        <w:rFonts w:ascii="Tahoma" w:eastAsia="Tahoma" w:hAnsi="Tahoma" w:cs="Tahoma"/>
                        <w:sz w:val="20"/>
                        <w:szCs w:val="20"/>
                        <w:rtl/>
                        <w:lang w:bidi="he-IL"/>
                      </w:rPr>
                      <w:br/>
                    </w:r>
                    <w:r w:rsidRPr="00422744">
                      <w:rPr>
                        <w:rStyle w:val="Hyperlink"/>
                        <w:sz w:val="20"/>
                        <w:szCs w:val="20"/>
                      </w:rPr>
                      <w:t>rikisu@molsa.gov.il</w:t>
                    </w:r>
                    <w:r w:rsidRPr="00422744">
                      <w:rPr>
                        <w:rFonts w:ascii="Tahoma" w:hAnsi="Tahoma" w:cs="Tahoma"/>
                        <w:sz w:val="20"/>
                        <w:szCs w:val="20"/>
                      </w:rPr>
                      <w:t xml:space="preserve">  </w:t>
                    </w:r>
                    <w:r>
                      <w:rPr>
                        <w:rFonts w:ascii="Tahoma" w:hAnsi="Tahoma" w:cs="Tahoma"/>
                        <w:sz w:val="20"/>
                        <w:szCs w:val="20"/>
                      </w:rPr>
                      <w:t xml:space="preserve">| </w:t>
                    </w:r>
                    <w:hyperlink r:id="rId4" w:tooltip="אתר משרד העבודה, הרווחה והשירותים החברתיים" w:history="1">
                      <w:r>
                        <w:rPr>
                          <w:rStyle w:val="Hyperlink"/>
                          <w:rFonts w:ascii="Tahoma" w:hAnsi="Tahoma" w:cs="Tahoma"/>
                          <w:sz w:val="20"/>
                          <w:szCs w:val="20"/>
                        </w:rPr>
                        <w:t>www.molsa.gov.il</w:t>
                      </w:r>
                    </w:hyperlink>
                    <w:r>
                      <w:rPr>
                        <w:rStyle w:val="s1"/>
                        <w:rFonts w:ascii="Tahoma" w:hAnsi="Tahoma" w:cs="Tahoma" w:hint="cs"/>
                        <w:sz w:val="20"/>
                        <w:szCs w:val="20"/>
                        <w:rtl/>
                        <w:lang w:bidi="he-IL"/>
                      </w:rPr>
                      <w:t xml:space="preserve">  </w:t>
                    </w:r>
                    <w:r>
                      <w:rPr>
                        <w:rStyle w:val="s1"/>
                        <w:rFonts w:ascii="Tahoma" w:hAnsi="Tahoma" w:cs="Tahoma"/>
                        <w:sz w:val="20"/>
                        <w:szCs w:val="20"/>
                        <w:rtl/>
                      </w:rPr>
                      <w:t xml:space="preserve">| </w:t>
                    </w:r>
                    <w:r>
                      <w:rPr>
                        <w:rFonts w:ascii="Tahoma" w:hAnsi="Tahoma" w:cs="Tahoma"/>
                        <w:sz w:val="20"/>
                        <w:szCs w:val="20"/>
                        <w:rtl/>
                        <w:lang w:bidi="he-IL"/>
                      </w:rPr>
                      <w:t>אתר ממשל זמין</w:t>
                    </w:r>
                    <w:r>
                      <w:rPr>
                        <w:rFonts w:ascii="Tahoma" w:hAnsi="Tahoma" w:cs="Tahoma"/>
                        <w:sz w:val="20"/>
                        <w:szCs w:val="20"/>
                        <w:lang w:bidi="he-IL"/>
                      </w:rPr>
                      <w:t xml:space="preserve"> </w:t>
                    </w:r>
                    <w:r>
                      <w:rPr>
                        <w:rFonts w:ascii="Tahoma" w:hAnsi="Tahoma" w:cs="Tahoma"/>
                        <w:sz w:val="20"/>
                        <w:szCs w:val="20"/>
                        <w:rtl/>
                        <w:lang w:bidi="he-IL"/>
                      </w:rPr>
                      <w:t xml:space="preserve">- </w:t>
                    </w:r>
                    <w:hyperlink r:id="rId5" w:history="1">
                      <w:r w:rsidRPr="00C75F7E">
                        <w:rPr>
                          <w:rStyle w:val="Hyperlink"/>
                          <w:rFonts w:ascii="Tahoma" w:hAnsi="Tahoma" w:cs="Tahoma"/>
                          <w:sz w:val="20"/>
                          <w:szCs w:val="20"/>
                        </w:rPr>
                        <w:t>www.gov.il</w:t>
                      </w:r>
                    </w:hyperlink>
                  </w:p>
                  <w:p w14:paraId="43233273" w14:textId="77777777" w:rsidR="00605A2F" w:rsidRDefault="00605A2F" w:rsidP="007B4056">
                    <w:pPr>
                      <w:pStyle w:val="p1"/>
                      <w:bidi/>
                      <w:jc w:val="left"/>
                      <w:rPr>
                        <w:rFonts w:ascii="Tahoma" w:hAnsi="Tahoma" w:cs="Tahoma"/>
                        <w:sz w:val="20"/>
                        <w:szCs w:val="20"/>
                        <w:rtl/>
                        <w:lang w:bidi="he-IL"/>
                      </w:rPr>
                    </w:pPr>
                    <w:r>
                      <w:rPr>
                        <w:rFonts w:ascii="Tahoma" w:hAnsi="Tahoma" w:cs="Tahoma" w:hint="cs"/>
                        <w:sz w:val="20"/>
                        <w:szCs w:val="20"/>
                        <w:rtl/>
                        <w:lang w:bidi="he-IL"/>
                      </w:rPr>
                      <w:t>קפלן 2</w:t>
                    </w:r>
                    <w:r>
                      <w:rPr>
                        <w:rFonts w:ascii="Tahoma" w:hAnsi="Tahoma" w:cs="Tahoma"/>
                        <w:sz w:val="20"/>
                        <w:szCs w:val="20"/>
                        <w:rtl/>
                        <w:lang w:bidi="he-IL"/>
                      </w:rPr>
                      <w:t>, ירושלים | טלפון: 02-</w:t>
                    </w:r>
                    <w:r>
                      <w:rPr>
                        <w:rFonts w:ascii="Tahoma" w:hAnsi="Tahoma" w:cs="Tahoma" w:hint="cs"/>
                        <w:sz w:val="20"/>
                        <w:szCs w:val="20"/>
                        <w:rtl/>
                        <w:lang w:bidi="he-IL"/>
                      </w:rPr>
                      <w:t>6752320</w:t>
                    </w:r>
                    <w:r>
                      <w:rPr>
                        <w:rFonts w:ascii="Tahoma" w:hAnsi="Tahoma" w:cs="Tahoma"/>
                        <w:sz w:val="20"/>
                        <w:szCs w:val="20"/>
                        <w:rtl/>
                        <w:lang w:bidi="he-IL"/>
                      </w:rPr>
                      <w:t xml:space="preserve"> | פקס: 02-</w:t>
                    </w:r>
                    <w:r>
                      <w:rPr>
                        <w:rFonts w:ascii="Tahoma" w:hAnsi="Tahoma" w:cs="Tahoma" w:hint="cs"/>
                        <w:sz w:val="20"/>
                        <w:szCs w:val="20"/>
                        <w:rtl/>
                        <w:lang w:bidi="he-IL"/>
                      </w:rPr>
                      <w:t>5632627</w:t>
                    </w:r>
                  </w:p>
                  <w:p w14:paraId="385335F4" w14:textId="77777777" w:rsidR="00605A2F" w:rsidRDefault="00605A2F" w:rsidP="007B4056">
                    <w:pPr>
                      <w:pStyle w:val="p1"/>
                      <w:bidi/>
                      <w:jc w:val="left"/>
                      <w:rPr>
                        <w:rFonts w:ascii="Tahoma" w:hAnsi="Tahoma" w:cs="Tahoma"/>
                        <w:sz w:val="20"/>
                        <w:szCs w:val="20"/>
                        <w:rtl/>
                      </w:rPr>
                    </w:pPr>
                  </w:p>
                  <w:p w14:paraId="6B4992C0" w14:textId="77777777" w:rsidR="00605A2F" w:rsidRPr="003540B2" w:rsidRDefault="00605A2F" w:rsidP="00ED449D">
                    <w:pPr>
                      <w:jc w:val="center"/>
                      <w:rPr>
                        <w:rFonts w:ascii="Tahoma" w:hAnsi="Tahoma" w:cs="Tahoma"/>
                        <w:b/>
                        <w:bCs/>
                        <w:sz w:val="20"/>
                        <w:szCs w:val="20"/>
                        <w:lang w:bidi="ar-SA"/>
                      </w:rPr>
                    </w:pPr>
                  </w:p>
                </w:txbxContent>
              </v:textbox>
              <w10:wrap anchorx="page"/>
              <w10:anchorlock/>
            </v:shape>
          </w:pict>
        </mc:Fallback>
      </mc:AlternateContent>
    </w:r>
    <w:r w:rsidR="00605A2F" w:rsidRPr="00ED449D">
      <w:t xml:space="preserve">  </w:t>
    </w:r>
    <w:r w:rsidR="00605A2F" w:rsidRPr="00A27D30">
      <w:rPr>
        <w:rStyle w:val="aa"/>
        <w:b/>
        <w:bCs/>
        <w:sz w:val="24"/>
        <w:szCs w:val="24"/>
      </w:rPr>
      <w:fldChar w:fldCharType="begin"/>
    </w:r>
    <w:r w:rsidR="00605A2F" w:rsidRPr="00A27D30">
      <w:rPr>
        <w:rStyle w:val="aa"/>
        <w:b/>
        <w:bCs/>
        <w:sz w:val="24"/>
        <w:szCs w:val="24"/>
      </w:rPr>
      <w:instrText xml:space="preserve"> NUMPAGES </w:instrText>
    </w:r>
    <w:r w:rsidR="00605A2F" w:rsidRPr="00A27D30">
      <w:rPr>
        <w:rStyle w:val="aa"/>
        <w:b/>
        <w:bCs/>
        <w:sz w:val="24"/>
        <w:szCs w:val="24"/>
      </w:rPr>
      <w:fldChar w:fldCharType="separate"/>
    </w:r>
    <w:r w:rsidR="003A15A0">
      <w:rPr>
        <w:rStyle w:val="aa"/>
        <w:b/>
        <w:bCs/>
        <w:noProof/>
        <w:sz w:val="24"/>
        <w:szCs w:val="24"/>
        <w:rtl/>
      </w:rPr>
      <w:t>1</w:t>
    </w:r>
    <w:r w:rsidR="00605A2F" w:rsidRPr="00A27D30">
      <w:rPr>
        <w:rStyle w:val="aa"/>
        <w:b/>
        <w:bCs/>
        <w:sz w:val="24"/>
        <w:szCs w:val="24"/>
      </w:rPr>
      <w:fldChar w:fldCharType="end"/>
    </w:r>
    <w:r w:rsidR="00605A2F">
      <w:rPr>
        <w:rFonts w:cs="Narkisim" w:hint="cs"/>
        <w:b/>
        <w:bCs/>
        <w:rtl/>
      </w:rPr>
      <w:t>/</w:t>
    </w:r>
    <w:r w:rsidR="00605A2F">
      <w:rPr>
        <w:rStyle w:val="aa"/>
      </w:rPr>
      <w:fldChar w:fldCharType="begin"/>
    </w:r>
    <w:r w:rsidR="00605A2F">
      <w:rPr>
        <w:rStyle w:val="aa"/>
      </w:rPr>
      <w:instrText xml:space="preserve"> PAGE </w:instrText>
    </w:r>
    <w:r w:rsidR="00605A2F">
      <w:rPr>
        <w:rStyle w:val="aa"/>
      </w:rPr>
      <w:fldChar w:fldCharType="separate"/>
    </w:r>
    <w:r w:rsidR="003A15A0">
      <w:rPr>
        <w:rStyle w:val="aa"/>
        <w:noProof/>
        <w:rtl/>
      </w:rPr>
      <w:t>1</w:t>
    </w:r>
    <w:r w:rsidR="00605A2F">
      <w:rPr>
        <w:rStyle w:val="aa"/>
      </w:rPr>
      <w:fldChar w:fldCharType="end"/>
    </w:r>
    <w:r w:rsidR="00605A2F">
      <w:rPr>
        <w:rFonts w:cs="Narkisim"/>
        <w:b/>
        <w:bCs/>
        <w:sz w:val="16"/>
        <w:szCs w:val="16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ADA309" w14:textId="77777777" w:rsidR="00830640" w:rsidRDefault="0083064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931EA3" w14:textId="77777777" w:rsidR="00CA2F16" w:rsidRDefault="00CA2F16" w:rsidP="00ED449D">
      <w:r>
        <w:separator/>
      </w:r>
    </w:p>
  </w:footnote>
  <w:footnote w:type="continuationSeparator" w:id="0">
    <w:p w14:paraId="2FFA41B1" w14:textId="77777777" w:rsidR="00CA2F16" w:rsidRDefault="00CA2F16" w:rsidP="00ED44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BD0052" w14:textId="77777777" w:rsidR="00830640" w:rsidRDefault="0083064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2A6C31" w14:textId="77777777" w:rsidR="00605A2F" w:rsidRDefault="00605A2F">
    <w:pPr>
      <w:pStyle w:val="a3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48DAAA7" wp14:editId="19D87973">
          <wp:simplePos x="0" y="0"/>
          <wp:positionH relativeFrom="column">
            <wp:posOffset>3248025</wp:posOffset>
          </wp:positionH>
          <wp:positionV relativeFrom="paragraph">
            <wp:posOffset>-116205</wp:posOffset>
          </wp:positionV>
          <wp:extent cx="2754000" cy="658432"/>
          <wp:effectExtent l="0" t="0" r="0" b="8890"/>
          <wp:wrapTight wrapText="bothSides">
            <wp:wrapPolygon edited="0">
              <wp:start x="0" y="0"/>
              <wp:lineTo x="0" y="21266"/>
              <wp:lineTo x="21366" y="21266"/>
              <wp:lineTo x="21366" y="0"/>
              <wp:lineTo x="0" y="0"/>
            </wp:wrapPolygon>
          </wp:wrapTight>
          <wp:docPr id="7" name="תמונה 7" descr="משרד העבודה, הרווחה והשירותים החברתיים.&#10;חוסן חברתי לישראל." title="לוגו משרד העבודה הרווחה והשירותים החברתיים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ת לוגו רקע לבן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54000" cy="65843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ECF66F" w14:textId="77777777" w:rsidR="00830640" w:rsidRDefault="0083064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260DB"/>
    <w:multiLevelType w:val="hybridMultilevel"/>
    <w:tmpl w:val="E0DE5BCC"/>
    <w:lvl w:ilvl="0" w:tplc="787E0188">
      <w:start w:val="1"/>
      <w:numFmt w:val="decimal"/>
      <w:lvlText w:val="(%1)"/>
      <w:lvlJc w:val="left"/>
      <w:pPr>
        <w:ind w:left="25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0F130215"/>
    <w:multiLevelType w:val="hybridMultilevel"/>
    <w:tmpl w:val="1A4E6B2C"/>
    <w:lvl w:ilvl="0" w:tplc="787E0188">
      <w:start w:val="1"/>
      <w:numFmt w:val="decimal"/>
      <w:lvlText w:val="(%1)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" w15:restartNumberingAfterBreak="0">
    <w:nsid w:val="154F1F99"/>
    <w:multiLevelType w:val="hybridMultilevel"/>
    <w:tmpl w:val="02BEB270"/>
    <w:lvl w:ilvl="0" w:tplc="1CA41D5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206E10"/>
    <w:multiLevelType w:val="hybridMultilevel"/>
    <w:tmpl w:val="B12C8534"/>
    <w:lvl w:ilvl="0" w:tplc="85EE87DE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7286A"/>
    <w:multiLevelType w:val="hybridMultilevel"/>
    <w:tmpl w:val="33B28580"/>
    <w:lvl w:ilvl="0" w:tplc="787E018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BD4476"/>
    <w:multiLevelType w:val="hybridMultilevel"/>
    <w:tmpl w:val="70FC0794"/>
    <w:lvl w:ilvl="0" w:tplc="0D943BF6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5C0A6C"/>
    <w:multiLevelType w:val="hybridMultilevel"/>
    <w:tmpl w:val="B330C172"/>
    <w:lvl w:ilvl="0" w:tplc="E2489F7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34271B"/>
    <w:multiLevelType w:val="hybridMultilevel"/>
    <w:tmpl w:val="2044481A"/>
    <w:lvl w:ilvl="0" w:tplc="947E490A">
      <w:start w:val="1"/>
      <w:numFmt w:val="hebrew1"/>
      <w:lvlText w:val="(%1)"/>
      <w:lvlJc w:val="left"/>
      <w:pPr>
        <w:ind w:left="252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8" w15:restartNumberingAfterBreak="0">
    <w:nsid w:val="3375450B"/>
    <w:multiLevelType w:val="hybridMultilevel"/>
    <w:tmpl w:val="0BE23042"/>
    <w:lvl w:ilvl="0" w:tplc="B1245BD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564F07"/>
    <w:multiLevelType w:val="hybridMultilevel"/>
    <w:tmpl w:val="E730C1C2"/>
    <w:lvl w:ilvl="0" w:tplc="5B4CCEEC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ED54572"/>
    <w:multiLevelType w:val="hybridMultilevel"/>
    <w:tmpl w:val="D3EA4274"/>
    <w:lvl w:ilvl="0" w:tplc="C73C0156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C95D81"/>
    <w:multiLevelType w:val="hybridMultilevel"/>
    <w:tmpl w:val="4BDCC142"/>
    <w:lvl w:ilvl="0" w:tplc="787E018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F90248"/>
    <w:multiLevelType w:val="hybridMultilevel"/>
    <w:tmpl w:val="676CF59C"/>
    <w:lvl w:ilvl="0" w:tplc="F3DE3068">
      <w:start w:val="1"/>
      <w:numFmt w:val="decimal"/>
      <w:lvlText w:val="(%1)"/>
      <w:lvlJc w:val="left"/>
      <w:pPr>
        <w:ind w:left="78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 w15:restartNumberingAfterBreak="0">
    <w:nsid w:val="51381498"/>
    <w:multiLevelType w:val="hybridMultilevel"/>
    <w:tmpl w:val="7E0AB7AE"/>
    <w:lvl w:ilvl="0" w:tplc="787E0188">
      <w:start w:val="1"/>
      <w:numFmt w:val="decimal"/>
      <w:lvlText w:val="(%1)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4" w15:restartNumberingAfterBreak="0">
    <w:nsid w:val="534B2CDD"/>
    <w:multiLevelType w:val="hybridMultilevel"/>
    <w:tmpl w:val="34C26E5C"/>
    <w:lvl w:ilvl="0" w:tplc="F790E830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5" w15:restartNumberingAfterBreak="0">
    <w:nsid w:val="556248EB"/>
    <w:multiLevelType w:val="hybridMultilevel"/>
    <w:tmpl w:val="AF0624B4"/>
    <w:lvl w:ilvl="0" w:tplc="615CA492">
      <w:start w:val="1"/>
      <w:numFmt w:val="decimal"/>
      <w:lvlText w:val="%1."/>
      <w:lvlJc w:val="left"/>
      <w:pPr>
        <w:ind w:left="78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6" w15:restartNumberingAfterBreak="0">
    <w:nsid w:val="57634633"/>
    <w:multiLevelType w:val="hybridMultilevel"/>
    <w:tmpl w:val="95741F80"/>
    <w:lvl w:ilvl="0" w:tplc="6EA66BDE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7" w15:restartNumberingAfterBreak="0">
    <w:nsid w:val="591E0BC4"/>
    <w:multiLevelType w:val="hybridMultilevel"/>
    <w:tmpl w:val="5F2E05A4"/>
    <w:lvl w:ilvl="0" w:tplc="47DC19E8">
      <w:start w:val="3"/>
      <w:numFmt w:val="hebrew1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1C0F48"/>
    <w:multiLevelType w:val="hybridMultilevel"/>
    <w:tmpl w:val="775EC38A"/>
    <w:lvl w:ilvl="0" w:tplc="787E018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F96DFB"/>
    <w:multiLevelType w:val="hybridMultilevel"/>
    <w:tmpl w:val="249CF040"/>
    <w:lvl w:ilvl="0" w:tplc="0232AD4E">
      <w:start w:val="3"/>
      <w:numFmt w:val="hebrew1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5C7EBC"/>
    <w:multiLevelType w:val="hybridMultilevel"/>
    <w:tmpl w:val="95741F80"/>
    <w:lvl w:ilvl="0" w:tplc="6EA66BDE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1" w15:restartNumberingAfterBreak="0">
    <w:nsid w:val="6F1969CE"/>
    <w:multiLevelType w:val="hybridMultilevel"/>
    <w:tmpl w:val="69AE959C"/>
    <w:lvl w:ilvl="0" w:tplc="074AF058">
      <w:start w:val="1"/>
      <w:numFmt w:val="decimal"/>
      <w:lvlText w:val="(%1)"/>
      <w:lvlJc w:val="left"/>
      <w:pPr>
        <w:ind w:left="72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C34A13"/>
    <w:multiLevelType w:val="hybridMultilevel"/>
    <w:tmpl w:val="1CF0AAC8"/>
    <w:lvl w:ilvl="0" w:tplc="787E018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013396"/>
    <w:multiLevelType w:val="hybridMultilevel"/>
    <w:tmpl w:val="E0EAEEB4"/>
    <w:lvl w:ilvl="0" w:tplc="39806746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8D6D45"/>
    <w:multiLevelType w:val="hybridMultilevel"/>
    <w:tmpl w:val="116E0BA4"/>
    <w:lvl w:ilvl="0" w:tplc="787E0188">
      <w:start w:val="1"/>
      <w:numFmt w:val="decimal"/>
      <w:lvlText w:val="(%1)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5" w15:restartNumberingAfterBreak="0">
    <w:nsid w:val="76DE794D"/>
    <w:multiLevelType w:val="hybridMultilevel"/>
    <w:tmpl w:val="29D89CAC"/>
    <w:lvl w:ilvl="0" w:tplc="F888FF78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016418"/>
    <w:multiLevelType w:val="hybridMultilevel"/>
    <w:tmpl w:val="1BCE2108"/>
    <w:lvl w:ilvl="0" w:tplc="B352BDC2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6D64AE"/>
    <w:multiLevelType w:val="hybridMultilevel"/>
    <w:tmpl w:val="ABA0A548"/>
    <w:lvl w:ilvl="0" w:tplc="2DA80262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"/>
  </w:num>
  <w:num w:numId="3">
    <w:abstractNumId w:val="16"/>
  </w:num>
  <w:num w:numId="4">
    <w:abstractNumId w:val="9"/>
  </w:num>
  <w:num w:numId="5">
    <w:abstractNumId w:val="20"/>
  </w:num>
  <w:num w:numId="6">
    <w:abstractNumId w:val="1"/>
  </w:num>
  <w:num w:numId="7">
    <w:abstractNumId w:val="5"/>
  </w:num>
  <w:num w:numId="8">
    <w:abstractNumId w:val="27"/>
  </w:num>
  <w:num w:numId="9">
    <w:abstractNumId w:val="12"/>
  </w:num>
  <w:num w:numId="10">
    <w:abstractNumId w:val="10"/>
  </w:num>
  <w:num w:numId="11">
    <w:abstractNumId w:val="7"/>
  </w:num>
  <w:num w:numId="12">
    <w:abstractNumId w:val="0"/>
  </w:num>
  <w:num w:numId="13">
    <w:abstractNumId w:val="18"/>
  </w:num>
  <w:num w:numId="14">
    <w:abstractNumId w:val="21"/>
  </w:num>
  <w:num w:numId="15">
    <w:abstractNumId w:val="11"/>
  </w:num>
  <w:num w:numId="16">
    <w:abstractNumId w:val="26"/>
  </w:num>
  <w:num w:numId="17">
    <w:abstractNumId w:val="25"/>
  </w:num>
  <w:num w:numId="18">
    <w:abstractNumId w:val="3"/>
  </w:num>
  <w:num w:numId="19">
    <w:abstractNumId w:val="23"/>
  </w:num>
  <w:num w:numId="20">
    <w:abstractNumId w:val="8"/>
  </w:num>
  <w:num w:numId="21">
    <w:abstractNumId w:val="6"/>
  </w:num>
  <w:num w:numId="22">
    <w:abstractNumId w:val="22"/>
  </w:num>
  <w:num w:numId="23">
    <w:abstractNumId w:val="4"/>
  </w:num>
  <w:num w:numId="24">
    <w:abstractNumId w:val="24"/>
  </w:num>
  <w:num w:numId="25">
    <w:abstractNumId w:val="13"/>
  </w:num>
  <w:num w:numId="26">
    <w:abstractNumId w:val="19"/>
  </w:num>
  <w:num w:numId="27">
    <w:abstractNumId w:val="17"/>
  </w:num>
  <w:num w:numId="28">
    <w:abstractNumId w:val="14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495F"/>
    <w:rsid w:val="000039A6"/>
    <w:rsid w:val="00004988"/>
    <w:rsid w:val="00005C62"/>
    <w:rsid w:val="000125BE"/>
    <w:rsid w:val="00013622"/>
    <w:rsid w:val="00015173"/>
    <w:rsid w:val="00017C95"/>
    <w:rsid w:val="00022A53"/>
    <w:rsid w:val="00023241"/>
    <w:rsid w:val="000252DD"/>
    <w:rsid w:val="00026BB7"/>
    <w:rsid w:val="00027499"/>
    <w:rsid w:val="00032CA8"/>
    <w:rsid w:val="000339AD"/>
    <w:rsid w:val="000342A5"/>
    <w:rsid w:val="000349C4"/>
    <w:rsid w:val="00042379"/>
    <w:rsid w:val="000438AC"/>
    <w:rsid w:val="0004605D"/>
    <w:rsid w:val="0005629F"/>
    <w:rsid w:val="00061186"/>
    <w:rsid w:val="000650C6"/>
    <w:rsid w:val="00067C87"/>
    <w:rsid w:val="00072FF8"/>
    <w:rsid w:val="00074CAD"/>
    <w:rsid w:val="000753DD"/>
    <w:rsid w:val="00077EF7"/>
    <w:rsid w:val="0008070C"/>
    <w:rsid w:val="000820E1"/>
    <w:rsid w:val="0008353A"/>
    <w:rsid w:val="000943A0"/>
    <w:rsid w:val="00094B8E"/>
    <w:rsid w:val="00096B46"/>
    <w:rsid w:val="00097D9E"/>
    <w:rsid w:val="000A08BE"/>
    <w:rsid w:val="000A16C0"/>
    <w:rsid w:val="000A2655"/>
    <w:rsid w:val="000A4504"/>
    <w:rsid w:val="000A46B4"/>
    <w:rsid w:val="000A6FD9"/>
    <w:rsid w:val="000B430F"/>
    <w:rsid w:val="000C043F"/>
    <w:rsid w:val="000C11D7"/>
    <w:rsid w:val="000C39D3"/>
    <w:rsid w:val="000C3BB0"/>
    <w:rsid w:val="000C5141"/>
    <w:rsid w:val="000C7634"/>
    <w:rsid w:val="000D0AB3"/>
    <w:rsid w:val="000D715E"/>
    <w:rsid w:val="000D7E92"/>
    <w:rsid w:val="000E3159"/>
    <w:rsid w:val="000E38D5"/>
    <w:rsid w:val="000E4FFF"/>
    <w:rsid w:val="000F1440"/>
    <w:rsid w:val="000F53AA"/>
    <w:rsid w:val="000F54DD"/>
    <w:rsid w:val="000F69BE"/>
    <w:rsid w:val="001004D7"/>
    <w:rsid w:val="00105123"/>
    <w:rsid w:val="00105435"/>
    <w:rsid w:val="0010573E"/>
    <w:rsid w:val="00110546"/>
    <w:rsid w:val="001107EC"/>
    <w:rsid w:val="00110BE7"/>
    <w:rsid w:val="00112390"/>
    <w:rsid w:val="001143BC"/>
    <w:rsid w:val="00115BEE"/>
    <w:rsid w:val="00116041"/>
    <w:rsid w:val="00121F4C"/>
    <w:rsid w:val="00125E22"/>
    <w:rsid w:val="00132EAF"/>
    <w:rsid w:val="0013338C"/>
    <w:rsid w:val="001335B6"/>
    <w:rsid w:val="001424F8"/>
    <w:rsid w:val="001440AD"/>
    <w:rsid w:val="0014576F"/>
    <w:rsid w:val="00146701"/>
    <w:rsid w:val="00151511"/>
    <w:rsid w:val="00152F82"/>
    <w:rsid w:val="00153959"/>
    <w:rsid w:val="00154EAB"/>
    <w:rsid w:val="00155C94"/>
    <w:rsid w:val="00160F8E"/>
    <w:rsid w:val="0016118B"/>
    <w:rsid w:val="001614D8"/>
    <w:rsid w:val="00161E59"/>
    <w:rsid w:val="0016250C"/>
    <w:rsid w:val="001636E0"/>
    <w:rsid w:val="00164C9F"/>
    <w:rsid w:val="001744CE"/>
    <w:rsid w:val="001752A8"/>
    <w:rsid w:val="00175396"/>
    <w:rsid w:val="001771F4"/>
    <w:rsid w:val="00177495"/>
    <w:rsid w:val="00177A90"/>
    <w:rsid w:val="00180332"/>
    <w:rsid w:val="001819D9"/>
    <w:rsid w:val="00182B3B"/>
    <w:rsid w:val="00182C20"/>
    <w:rsid w:val="00183F4A"/>
    <w:rsid w:val="001845E2"/>
    <w:rsid w:val="00184FD4"/>
    <w:rsid w:val="00185545"/>
    <w:rsid w:val="00192F31"/>
    <w:rsid w:val="00195917"/>
    <w:rsid w:val="00197666"/>
    <w:rsid w:val="001A06DA"/>
    <w:rsid w:val="001A0D01"/>
    <w:rsid w:val="001A531C"/>
    <w:rsid w:val="001B0896"/>
    <w:rsid w:val="001B210C"/>
    <w:rsid w:val="001C1442"/>
    <w:rsid w:val="001C1D5D"/>
    <w:rsid w:val="001C3E82"/>
    <w:rsid w:val="001C766D"/>
    <w:rsid w:val="001D02D2"/>
    <w:rsid w:val="001D1368"/>
    <w:rsid w:val="001E4970"/>
    <w:rsid w:val="001F2CF9"/>
    <w:rsid w:val="001F3552"/>
    <w:rsid w:val="001F6F49"/>
    <w:rsid w:val="00201649"/>
    <w:rsid w:val="00202FC9"/>
    <w:rsid w:val="002040A0"/>
    <w:rsid w:val="00204AC2"/>
    <w:rsid w:val="002053EF"/>
    <w:rsid w:val="002057CE"/>
    <w:rsid w:val="00211089"/>
    <w:rsid w:val="002120A9"/>
    <w:rsid w:val="002243E7"/>
    <w:rsid w:val="00225C77"/>
    <w:rsid w:val="002321E6"/>
    <w:rsid w:val="00232A48"/>
    <w:rsid w:val="00234113"/>
    <w:rsid w:val="00237F96"/>
    <w:rsid w:val="00244A41"/>
    <w:rsid w:val="0025302D"/>
    <w:rsid w:val="0025349A"/>
    <w:rsid w:val="00253679"/>
    <w:rsid w:val="002546F3"/>
    <w:rsid w:val="00254729"/>
    <w:rsid w:val="0026197E"/>
    <w:rsid w:val="00270EBF"/>
    <w:rsid w:val="0027363A"/>
    <w:rsid w:val="00274BD5"/>
    <w:rsid w:val="0027786F"/>
    <w:rsid w:val="002A1C68"/>
    <w:rsid w:val="002A29FC"/>
    <w:rsid w:val="002A3860"/>
    <w:rsid w:val="002A753A"/>
    <w:rsid w:val="002B0A06"/>
    <w:rsid w:val="002B21E9"/>
    <w:rsid w:val="002C10B4"/>
    <w:rsid w:val="002C16EC"/>
    <w:rsid w:val="002C1872"/>
    <w:rsid w:val="002C2C96"/>
    <w:rsid w:val="002D08D8"/>
    <w:rsid w:val="002D0B59"/>
    <w:rsid w:val="002D0B92"/>
    <w:rsid w:val="002D1817"/>
    <w:rsid w:val="002D4C0F"/>
    <w:rsid w:val="002D689C"/>
    <w:rsid w:val="002E2187"/>
    <w:rsid w:val="002E7028"/>
    <w:rsid w:val="002E749A"/>
    <w:rsid w:val="002F1ECC"/>
    <w:rsid w:val="00303B47"/>
    <w:rsid w:val="00303DE5"/>
    <w:rsid w:val="0030535C"/>
    <w:rsid w:val="00306DED"/>
    <w:rsid w:val="0032127F"/>
    <w:rsid w:val="003213B5"/>
    <w:rsid w:val="003232BA"/>
    <w:rsid w:val="00323E03"/>
    <w:rsid w:val="0033101B"/>
    <w:rsid w:val="00331D89"/>
    <w:rsid w:val="00333E1F"/>
    <w:rsid w:val="00337384"/>
    <w:rsid w:val="00337B0F"/>
    <w:rsid w:val="003418A9"/>
    <w:rsid w:val="003460D2"/>
    <w:rsid w:val="00346175"/>
    <w:rsid w:val="00347E69"/>
    <w:rsid w:val="00350B85"/>
    <w:rsid w:val="0035149D"/>
    <w:rsid w:val="00352C39"/>
    <w:rsid w:val="00352D24"/>
    <w:rsid w:val="00353CAB"/>
    <w:rsid w:val="0035679D"/>
    <w:rsid w:val="00356A13"/>
    <w:rsid w:val="00356C7F"/>
    <w:rsid w:val="00356F10"/>
    <w:rsid w:val="00357B72"/>
    <w:rsid w:val="003603EA"/>
    <w:rsid w:val="003622A4"/>
    <w:rsid w:val="00366858"/>
    <w:rsid w:val="00367F25"/>
    <w:rsid w:val="003743F3"/>
    <w:rsid w:val="0038023A"/>
    <w:rsid w:val="0038125E"/>
    <w:rsid w:val="003821DE"/>
    <w:rsid w:val="00382FFF"/>
    <w:rsid w:val="00383877"/>
    <w:rsid w:val="00386A45"/>
    <w:rsid w:val="00390036"/>
    <w:rsid w:val="00391765"/>
    <w:rsid w:val="003948F6"/>
    <w:rsid w:val="0039727C"/>
    <w:rsid w:val="003A15A0"/>
    <w:rsid w:val="003A204A"/>
    <w:rsid w:val="003A44D1"/>
    <w:rsid w:val="003B25D5"/>
    <w:rsid w:val="003B6F19"/>
    <w:rsid w:val="003C16E6"/>
    <w:rsid w:val="003C22CA"/>
    <w:rsid w:val="003C6CFA"/>
    <w:rsid w:val="003D22A1"/>
    <w:rsid w:val="003E06E5"/>
    <w:rsid w:val="003E2E01"/>
    <w:rsid w:val="003E4FC5"/>
    <w:rsid w:val="003E50BA"/>
    <w:rsid w:val="003E5283"/>
    <w:rsid w:val="003E62FE"/>
    <w:rsid w:val="003F5DF6"/>
    <w:rsid w:val="003F6698"/>
    <w:rsid w:val="003F7418"/>
    <w:rsid w:val="004006EC"/>
    <w:rsid w:val="00400A43"/>
    <w:rsid w:val="0040301D"/>
    <w:rsid w:val="00404A09"/>
    <w:rsid w:val="00405A10"/>
    <w:rsid w:val="004105F2"/>
    <w:rsid w:val="00410F34"/>
    <w:rsid w:val="00415E36"/>
    <w:rsid w:val="004174EE"/>
    <w:rsid w:val="00422744"/>
    <w:rsid w:val="004235CF"/>
    <w:rsid w:val="004323D6"/>
    <w:rsid w:val="004356AC"/>
    <w:rsid w:val="00435859"/>
    <w:rsid w:val="004368EC"/>
    <w:rsid w:val="004400D3"/>
    <w:rsid w:val="00440CFE"/>
    <w:rsid w:val="00451931"/>
    <w:rsid w:val="004618E6"/>
    <w:rsid w:val="004701F4"/>
    <w:rsid w:val="0047136F"/>
    <w:rsid w:val="00472AF9"/>
    <w:rsid w:val="0047364B"/>
    <w:rsid w:val="004806D4"/>
    <w:rsid w:val="00484F89"/>
    <w:rsid w:val="00486950"/>
    <w:rsid w:val="00486BEB"/>
    <w:rsid w:val="00494498"/>
    <w:rsid w:val="00494670"/>
    <w:rsid w:val="004A0876"/>
    <w:rsid w:val="004A47E2"/>
    <w:rsid w:val="004A7EF5"/>
    <w:rsid w:val="004B066E"/>
    <w:rsid w:val="004B0AA4"/>
    <w:rsid w:val="004B0F65"/>
    <w:rsid w:val="004B3429"/>
    <w:rsid w:val="004B3D95"/>
    <w:rsid w:val="004B4867"/>
    <w:rsid w:val="004B6CAA"/>
    <w:rsid w:val="004B7B2B"/>
    <w:rsid w:val="004C2DEC"/>
    <w:rsid w:val="004C4332"/>
    <w:rsid w:val="004C650F"/>
    <w:rsid w:val="004D1C49"/>
    <w:rsid w:val="004D4E22"/>
    <w:rsid w:val="004E1E63"/>
    <w:rsid w:val="004E2A94"/>
    <w:rsid w:val="004E2CB0"/>
    <w:rsid w:val="004E53DC"/>
    <w:rsid w:val="004E5C51"/>
    <w:rsid w:val="004F15EB"/>
    <w:rsid w:val="004F658C"/>
    <w:rsid w:val="004F715C"/>
    <w:rsid w:val="004F7BF9"/>
    <w:rsid w:val="0050411F"/>
    <w:rsid w:val="00507A85"/>
    <w:rsid w:val="00510C32"/>
    <w:rsid w:val="0051248E"/>
    <w:rsid w:val="00512C1D"/>
    <w:rsid w:val="00515984"/>
    <w:rsid w:val="00515F57"/>
    <w:rsid w:val="00517F08"/>
    <w:rsid w:val="005231ED"/>
    <w:rsid w:val="00525825"/>
    <w:rsid w:val="00532DE5"/>
    <w:rsid w:val="00536EEE"/>
    <w:rsid w:val="00537C33"/>
    <w:rsid w:val="00554A2D"/>
    <w:rsid w:val="00565103"/>
    <w:rsid w:val="005657C7"/>
    <w:rsid w:val="0056698E"/>
    <w:rsid w:val="005704E2"/>
    <w:rsid w:val="00573F7B"/>
    <w:rsid w:val="00575D22"/>
    <w:rsid w:val="0057638C"/>
    <w:rsid w:val="0057662C"/>
    <w:rsid w:val="0057751D"/>
    <w:rsid w:val="005818F4"/>
    <w:rsid w:val="00582FD6"/>
    <w:rsid w:val="0058531E"/>
    <w:rsid w:val="00586CEE"/>
    <w:rsid w:val="0059002E"/>
    <w:rsid w:val="00594110"/>
    <w:rsid w:val="005943FA"/>
    <w:rsid w:val="005947DC"/>
    <w:rsid w:val="00597E9D"/>
    <w:rsid w:val="005A35E3"/>
    <w:rsid w:val="005A5C6F"/>
    <w:rsid w:val="005A6775"/>
    <w:rsid w:val="005A78E0"/>
    <w:rsid w:val="005B3D1E"/>
    <w:rsid w:val="005B7A68"/>
    <w:rsid w:val="005C0280"/>
    <w:rsid w:val="005C064B"/>
    <w:rsid w:val="005C493A"/>
    <w:rsid w:val="005C4FBC"/>
    <w:rsid w:val="005D2359"/>
    <w:rsid w:val="005D2D1C"/>
    <w:rsid w:val="005D4A78"/>
    <w:rsid w:val="005E0750"/>
    <w:rsid w:val="005F37B8"/>
    <w:rsid w:val="00604A38"/>
    <w:rsid w:val="00605A2F"/>
    <w:rsid w:val="006064EC"/>
    <w:rsid w:val="00606B92"/>
    <w:rsid w:val="00607F37"/>
    <w:rsid w:val="00610DFC"/>
    <w:rsid w:val="00612A47"/>
    <w:rsid w:val="00612CC4"/>
    <w:rsid w:val="00621414"/>
    <w:rsid w:val="0062310C"/>
    <w:rsid w:val="00624941"/>
    <w:rsid w:val="00624BDB"/>
    <w:rsid w:val="0062754F"/>
    <w:rsid w:val="006300D5"/>
    <w:rsid w:val="00631809"/>
    <w:rsid w:val="00632826"/>
    <w:rsid w:val="00633822"/>
    <w:rsid w:val="006372DE"/>
    <w:rsid w:val="006437F5"/>
    <w:rsid w:val="00643C93"/>
    <w:rsid w:val="0064495F"/>
    <w:rsid w:val="00644E11"/>
    <w:rsid w:val="006474B7"/>
    <w:rsid w:val="00650135"/>
    <w:rsid w:val="0065054D"/>
    <w:rsid w:val="006558AB"/>
    <w:rsid w:val="00657673"/>
    <w:rsid w:val="00665222"/>
    <w:rsid w:val="00667D92"/>
    <w:rsid w:val="006718D9"/>
    <w:rsid w:val="00671E46"/>
    <w:rsid w:val="00676B5B"/>
    <w:rsid w:val="00677173"/>
    <w:rsid w:val="00677B81"/>
    <w:rsid w:val="00680469"/>
    <w:rsid w:val="0068121F"/>
    <w:rsid w:val="0068512C"/>
    <w:rsid w:val="006865C3"/>
    <w:rsid w:val="006874FC"/>
    <w:rsid w:val="00687812"/>
    <w:rsid w:val="006908A5"/>
    <w:rsid w:val="006918DC"/>
    <w:rsid w:val="00692970"/>
    <w:rsid w:val="00697969"/>
    <w:rsid w:val="006A0251"/>
    <w:rsid w:val="006A2C63"/>
    <w:rsid w:val="006A5FF2"/>
    <w:rsid w:val="006A646F"/>
    <w:rsid w:val="006A6D61"/>
    <w:rsid w:val="006A7413"/>
    <w:rsid w:val="006B7A26"/>
    <w:rsid w:val="006D78A1"/>
    <w:rsid w:val="006E1941"/>
    <w:rsid w:val="006F10C3"/>
    <w:rsid w:val="006F1DB1"/>
    <w:rsid w:val="006F4D08"/>
    <w:rsid w:val="006F6505"/>
    <w:rsid w:val="006F7C70"/>
    <w:rsid w:val="007044CD"/>
    <w:rsid w:val="00714C0A"/>
    <w:rsid w:val="007167A4"/>
    <w:rsid w:val="00721841"/>
    <w:rsid w:val="007227AE"/>
    <w:rsid w:val="0072637F"/>
    <w:rsid w:val="00727DD5"/>
    <w:rsid w:val="00736032"/>
    <w:rsid w:val="0073623D"/>
    <w:rsid w:val="007366AB"/>
    <w:rsid w:val="00740D59"/>
    <w:rsid w:val="00740DB3"/>
    <w:rsid w:val="0074450F"/>
    <w:rsid w:val="00753BAA"/>
    <w:rsid w:val="007559D9"/>
    <w:rsid w:val="00757980"/>
    <w:rsid w:val="0076175B"/>
    <w:rsid w:val="00762CBB"/>
    <w:rsid w:val="007649C7"/>
    <w:rsid w:val="00770E3E"/>
    <w:rsid w:val="0077146F"/>
    <w:rsid w:val="00771899"/>
    <w:rsid w:val="00775E08"/>
    <w:rsid w:val="00777D19"/>
    <w:rsid w:val="00777F11"/>
    <w:rsid w:val="007801C8"/>
    <w:rsid w:val="0078380D"/>
    <w:rsid w:val="00785C0E"/>
    <w:rsid w:val="00787118"/>
    <w:rsid w:val="0079119D"/>
    <w:rsid w:val="00793B8B"/>
    <w:rsid w:val="00795480"/>
    <w:rsid w:val="007967B2"/>
    <w:rsid w:val="00796904"/>
    <w:rsid w:val="00796A59"/>
    <w:rsid w:val="007A4705"/>
    <w:rsid w:val="007B3060"/>
    <w:rsid w:val="007B4056"/>
    <w:rsid w:val="007B43DF"/>
    <w:rsid w:val="007B5F19"/>
    <w:rsid w:val="007B76DB"/>
    <w:rsid w:val="007C1DF8"/>
    <w:rsid w:val="007C4303"/>
    <w:rsid w:val="007D40F2"/>
    <w:rsid w:val="007E0FDB"/>
    <w:rsid w:val="007E2CC2"/>
    <w:rsid w:val="007E33BA"/>
    <w:rsid w:val="007E3DE9"/>
    <w:rsid w:val="007E3EA2"/>
    <w:rsid w:val="007F4ADD"/>
    <w:rsid w:val="007F640E"/>
    <w:rsid w:val="007F68F7"/>
    <w:rsid w:val="007F7C8E"/>
    <w:rsid w:val="00803D8A"/>
    <w:rsid w:val="008057D3"/>
    <w:rsid w:val="008116D0"/>
    <w:rsid w:val="00812419"/>
    <w:rsid w:val="0081387F"/>
    <w:rsid w:val="00817479"/>
    <w:rsid w:val="0082083F"/>
    <w:rsid w:val="008226D1"/>
    <w:rsid w:val="008229B3"/>
    <w:rsid w:val="00830640"/>
    <w:rsid w:val="008324D8"/>
    <w:rsid w:val="00835163"/>
    <w:rsid w:val="00836B26"/>
    <w:rsid w:val="008431A1"/>
    <w:rsid w:val="00846BFC"/>
    <w:rsid w:val="00847612"/>
    <w:rsid w:val="008500CD"/>
    <w:rsid w:val="00851239"/>
    <w:rsid w:val="00852684"/>
    <w:rsid w:val="00852851"/>
    <w:rsid w:val="00853574"/>
    <w:rsid w:val="00853CDB"/>
    <w:rsid w:val="008541E4"/>
    <w:rsid w:val="00855248"/>
    <w:rsid w:val="00860A24"/>
    <w:rsid w:val="00883F63"/>
    <w:rsid w:val="00885ACF"/>
    <w:rsid w:val="00886051"/>
    <w:rsid w:val="00890804"/>
    <w:rsid w:val="00895499"/>
    <w:rsid w:val="00896C69"/>
    <w:rsid w:val="008A1020"/>
    <w:rsid w:val="008A6F2F"/>
    <w:rsid w:val="008A7012"/>
    <w:rsid w:val="008B00B7"/>
    <w:rsid w:val="008B0EBC"/>
    <w:rsid w:val="008B4ECC"/>
    <w:rsid w:val="008C44E5"/>
    <w:rsid w:val="008C4734"/>
    <w:rsid w:val="008C652F"/>
    <w:rsid w:val="008D01C2"/>
    <w:rsid w:val="008D29AD"/>
    <w:rsid w:val="008D3CF3"/>
    <w:rsid w:val="008D5152"/>
    <w:rsid w:val="008E0195"/>
    <w:rsid w:val="008E046B"/>
    <w:rsid w:val="008E226E"/>
    <w:rsid w:val="008E22EA"/>
    <w:rsid w:val="008E409D"/>
    <w:rsid w:val="008E62EA"/>
    <w:rsid w:val="008F0894"/>
    <w:rsid w:val="008F0CAF"/>
    <w:rsid w:val="008F25F2"/>
    <w:rsid w:val="008F5F55"/>
    <w:rsid w:val="008F7F96"/>
    <w:rsid w:val="00901519"/>
    <w:rsid w:val="0090753A"/>
    <w:rsid w:val="00907685"/>
    <w:rsid w:val="009128AD"/>
    <w:rsid w:val="00915CF4"/>
    <w:rsid w:val="00917515"/>
    <w:rsid w:val="00917B06"/>
    <w:rsid w:val="00917E34"/>
    <w:rsid w:val="00921344"/>
    <w:rsid w:val="00926FC7"/>
    <w:rsid w:val="009273E2"/>
    <w:rsid w:val="0093009E"/>
    <w:rsid w:val="009305A1"/>
    <w:rsid w:val="00931F08"/>
    <w:rsid w:val="00932883"/>
    <w:rsid w:val="00935FA3"/>
    <w:rsid w:val="009375A4"/>
    <w:rsid w:val="009404AA"/>
    <w:rsid w:val="00942BBA"/>
    <w:rsid w:val="0094339A"/>
    <w:rsid w:val="0094354A"/>
    <w:rsid w:val="00946DE9"/>
    <w:rsid w:val="00951EED"/>
    <w:rsid w:val="0095475D"/>
    <w:rsid w:val="009644AE"/>
    <w:rsid w:val="009666B9"/>
    <w:rsid w:val="00966B0B"/>
    <w:rsid w:val="00970B5C"/>
    <w:rsid w:val="0097254D"/>
    <w:rsid w:val="009727A2"/>
    <w:rsid w:val="00974F6E"/>
    <w:rsid w:val="00975100"/>
    <w:rsid w:val="00975343"/>
    <w:rsid w:val="009765FE"/>
    <w:rsid w:val="00976C24"/>
    <w:rsid w:val="00976F64"/>
    <w:rsid w:val="00980087"/>
    <w:rsid w:val="009816DA"/>
    <w:rsid w:val="009818FB"/>
    <w:rsid w:val="009828E9"/>
    <w:rsid w:val="00985C3A"/>
    <w:rsid w:val="00991A10"/>
    <w:rsid w:val="009927E3"/>
    <w:rsid w:val="0099337A"/>
    <w:rsid w:val="00993394"/>
    <w:rsid w:val="00994288"/>
    <w:rsid w:val="009954E6"/>
    <w:rsid w:val="0099677F"/>
    <w:rsid w:val="009A05C9"/>
    <w:rsid w:val="009A2E90"/>
    <w:rsid w:val="009B5178"/>
    <w:rsid w:val="009B560A"/>
    <w:rsid w:val="009C177B"/>
    <w:rsid w:val="009C2009"/>
    <w:rsid w:val="009C2BA2"/>
    <w:rsid w:val="009C391F"/>
    <w:rsid w:val="009C49DF"/>
    <w:rsid w:val="009C6028"/>
    <w:rsid w:val="009C7ABE"/>
    <w:rsid w:val="009D025F"/>
    <w:rsid w:val="009D09FA"/>
    <w:rsid w:val="009D392D"/>
    <w:rsid w:val="009D4A04"/>
    <w:rsid w:val="009D5467"/>
    <w:rsid w:val="009D6744"/>
    <w:rsid w:val="009E03F3"/>
    <w:rsid w:val="009E233D"/>
    <w:rsid w:val="009E281F"/>
    <w:rsid w:val="009E4945"/>
    <w:rsid w:val="009E7304"/>
    <w:rsid w:val="009E7D51"/>
    <w:rsid w:val="009F3652"/>
    <w:rsid w:val="009F6700"/>
    <w:rsid w:val="009F6A76"/>
    <w:rsid w:val="00A00050"/>
    <w:rsid w:val="00A00568"/>
    <w:rsid w:val="00A007AD"/>
    <w:rsid w:val="00A03CD4"/>
    <w:rsid w:val="00A04030"/>
    <w:rsid w:val="00A135EA"/>
    <w:rsid w:val="00A16381"/>
    <w:rsid w:val="00A256AB"/>
    <w:rsid w:val="00A25A83"/>
    <w:rsid w:val="00A27453"/>
    <w:rsid w:val="00A314D8"/>
    <w:rsid w:val="00A33B1A"/>
    <w:rsid w:val="00A3536E"/>
    <w:rsid w:val="00A4519D"/>
    <w:rsid w:val="00A4622A"/>
    <w:rsid w:val="00A478A2"/>
    <w:rsid w:val="00A524DF"/>
    <w:rsid w:val="00A525C0"/>
    <w:rsid w:val="00A53AF8"/>
    <w:rsid w:val="00A5506E"/>
    <w:rsid w:val="00A55807"/>
    <w:rsid w:val="00A60DB7"/>
    <w:rsid w:val="00A636EC"/>
    <w:rsid w:val="00A678E3"/>
    <w:rsid w:val="00A716DD"/>
    <w:rsid w:val="00A72AF2"/>
    <w:rsid w:val="00A811B6"/>
    <w:rsid w:val="00A8224A"/>
    <w:rsid w:val="00A828FF"/>
    <w:rsid w:val="00A8747E"/>
    <w:rsid w:val="00A92140"/>
    <w:rsid w:val="00A936B5"/>
    <w:rsid w:val="00A94DEB"/>
    <w:rsid w:val="00A9534B"/>
    <w:rsid w:val="00A9542F"/>
    <w:rsid w:val="00AA227B"/>
    <w:rsid w:val="00AA61F7"/>
    <w:rsid w:val="00AA7BEC"/>
    <w:rsid w:val="00AB0DD4"/>
    <w:rsid w:val="00AB503F"/>
    <w:rsid w:val="00AC2331"/>
    <w:rsid w:val="00AC421D"/>
    <w:rsid w:val="00AC6F7C"/>
    <w:rsid w:val="00AD2A5C"/>
    <w:rsid w:val="00AD3AE3"/>
    <w:rsid w:val="00AD4CF9"/>
    <w:rsid w:val="00AD63BF"/>
    <w:rsid w:val="00AD7152"/>
    <w:rsid w:val="00AE2C5B"/>
    <w:rsid w:val="00AE6736"/>
    <w:rsid w:val="00AF49B5"/>
    <w:rsid w:val="00B006CA"/>
    <w:rsid w:val="00B060A4"/>
    <w:rsid w:val="00B1088E"/>
    <w:rsid w:val="00B1142A"/>
    <w:rsid w:val="00B1209C"/>
    <w:rsid w:val="00B13D2C"/>
    <w:rsid w:val="00B2004B"/>
    <w:rsid w:val="00B2242E"/>
    <w:rsid w:val="00B24545"/>
    <w:rsid w:val="00B30B07"/>
    <w:rsid w:val="00B343AC"/>
    <w:rsid w:val="00B367D1"/>
    <w:rsid w:val="00B3685F"/>
    <w:rsid w:val="00B40608"/>
    <w:rsid w:val="00B40BB5"/>
    <w:rsid w:val="00B4388F"/>
    <w:rsid w:val="00B46C11"/>
    <w:rsid w:val="00B47C32"/>
    <w:rsid w:val="00B504FF"/>
    <w:rsid w:val="00B51315"/>
    <w:rsid w:val="00B5486A"/>
    <w:rsid w:val="00B579F8"/>
    <w:rsid w:val="00B60E4A"/>
    <w:rsid w:val="00B70C8B"/>
    <w:rsid w:val="00B740BD"/>
    <w:rsid w:val="00B77965"/>
    <w:rsid w:val="00B8024B"/>
    <w:rsid w:val="00B8306C"/>
    <w:rsid w:val="00B8602F"/>
    <w:rsid w:val="00B87742"/>
    <w:rsid w:val="00B91768"/>
    <w:rsid w:val="00B91C86"/>
    <w:rsid w:val="00B97B34"/>
    <w:rsid w:val="00BA044C"/>
    <w:rsid w:val="00BA3574"/>
    <w:rsid w:val="00BA656D"/>
    <w:rsid w:val="00BB039C"/>
    <w:rsid w:val="00BB3F0B"/>
    <w:rsid w:val="00BB5851"/>
    <w:rsid w:val="00BB69AE"/>
    <w:rsid w:val="00BC23E3"/>
    <w:rsid w:val="00BC324B"/>
    <w:rsid w:val="00BC6390"/>
    <w:rsid w:val="00BC649D"/>
    <w:rsid w:val="00BD1FCF"/>
    <w:rsid w:val="00BD2BED"/>
    <w:rsid w:val="00BD770F"/>
    <w:rsid w:val="00BE0EF5"/>
    <w:rsid w:val="00BE2D9A"/>
    <w:rsid w:val="00BE5D61"/>
    <w:rsid w:val="00BE6A9D"/>
    <w:rsid w:val="00BE7FE5"/>
    <w:rsid w:val="00BF0C89"/>
    <w:rsid w:val="00BF0E1C"/>
    <w:rsid w:val="00BF2174"/>
    <w:rsid w:val="00BF2AFF"/>
    <w:rsid w:val="00BF3630"/>
    <w:rsid w:val="00BF5D81"/>
    <w:rsid w:val="00C02039"/>
    <w:rsid w:val="00C03CE0"/>
    <w:rsid w:val="00C11893"/>
    <w:rsid w:val="00C16A05"/>
    <w:rsid w:val="00C23422"/>
    <w:rsid w:val="00C2485E"/>
    <w:rsid w:val="00C27DAC"/>
    <w:rsid w:val="00C3418C"/>
    <w:rsid w:val="00C35C67"/>
    <w:rsid w:val="00C4025C"/>
    <w:rsid w:val="00C445A7"/>
    <w:rsid w:val="00C4466C"/>
    <w:rsid w:val="00C449B4"/>
    <w:rsid w:val="00C45229"/>
    <w:rsid w:val="00C5214B"/>
    <w:rsid w:val="00C565FF"/>
    <w:rsid w:val="00C56F5D"/>
    <w:rsid w:val="00C6057F"/>
    <w:rsid w:val="00C62978"/>
    <w:rsid w:val="00C63777"/>
    <w:rsid w:val="00C714AE"/>
    <w:rsid w:val="00C75307"/>
    <w:rsid w:val="00C75544"/>
    <w:rsid w:val="00C77D03"/>
    <w:rsid w:val="00C84318"/>
    <w:rsid w:val="00C91D8C"/>
    <w:rsid w:val="00C95EE6"/>
    <w:rsid w:val="00C977EE"/>
    <w:rsid w:val="00CA2F16"/>
    <w:rsid w:val="00CA3A98"/>
    <w:rsid w:val="00CA4637"/>
    <w:rsid w:val="00CA7491"/>
    <w:rsid w:val="00CB0E83"/>
    <w:rsid w:val="00CB2FDD"/>
    <w:rsid w:val="00CB4D43"/>
    <w:rsid w:val="00CB5C03"/>
    <w:rsid w:val="00CB6A8F"/>
    <w:rsid w:val="00CB73B7"/>
    <w:rsid w:val="00CB7856"/>
    <w:rsid w:val="00CB7FA9"/>
    <w:rsid w:val="00CC19FC"/>
    <w:rsid w:val="00CC1FDA"/>
    <w:rsid w:val="00CC2971"/>
    <w:rsid w:val="00CC409F"/>
    <w:rsid w:val="00CC5944"/>
    <w:rsid w:val="00CD4430"/>
    <w:rsid w:val="00CD5616"/>
    <w:rsid w:val="00CE4C8F"/>
    <w:rsid w:val="00CE4D92"/>
    <w:rsid w:val="00CE505A"/>
    <w:rsid w:val="00CE6C78"/>
    <w:rsid w:val="00CE75AB"/>
    <w:rsid w:val="00CF2A82"/>
    <w:rsid w:val="00CF3549"/>
    <w:rsid w:val="00CF5139"/>
    <w:rsid w:val="00CF5D90"/>
    <w:rsid w:val="00CF5ED5"/>
    <w:rsid w:val="00D02A37"/>
    <w:rsid w:val="00D055DC"/>
    <w:rsid w:val="00D11061"/>
    <w:rsid w:val="00D14561"/>
    <w:rsid w:val="00D16321"/>
    <w:rsid w:val="00D16CFD"/>
    <w:rsid w:val="00D1729F"/>
    <w:rsid w:val="00D245C1"/>
    <w:rsid w:val="00D26E52"/>
    <w:rsid w:val="00D26FDD"/>
    <w:rsid w:val="00D27DF0"/>
    <w:rsid w:val="00D31D49"/>
    <w:rsid w:val="00D35FE5"/>
    <w:rsid w:val="00D410F1"/>
    <w:rsid w:val="00D42D98"/>
    <w:rsid w:val="00D43067"/>
    <w:rsid w:val="00D478A2"/>
    <w:rsid w:val="00D53AD3"/>
    <w:rsid w:val="00D55F57"/>
    <w:rsid w:val="00D56D36"/>
    <w:rsid w:val="00D57412"/>
    <w:rsid w:val="00D60166"/>
    <w:rsid w:val="00D6156D"/>
    <w:rsid w:val="00D64AA9"/>
    <w:rsid w:val="00D67860"/>
    <w:rsid w:val="00D70EC9"/>
    <w:rsid w:val="00D80CF9"/>
    <w:rsid w:val="00D820EE"/>
    <w:rsid w:val="00D84202"/>
    <w:rsid w:val="00D9001B"/>
    <w:rsid w:val="00D90F3D"/>
    <w:rsid w:val="00D92553"/>
    <w:rsid w:val="00D92E15"/>
    <w:rsid w:val="00D93042"/>
    <w:rsid w:val="00D95930"/>
    <w:rsid w:val="00D962E5"/>
    <w:rsid w:val="00DA4F36"/>
    <w:rsid w:val="00DA6546"/>
    <w:rsid w:val="00DA6ACC"/>
    <w:rsid w:val="00DA6AE9"/>
    <w:rsid w:val="00DA752D"/>
    <w:rsid w:val="00DA755D"/>
    <w:rsid w:val="00DB0E50"/>
    <w:rsid w:val="00DB2613"/>
    <w:rsid w:val="00DB69E9"/>
    <w:rsid w:val="00DB716B"/>
    <w:rsid w:val="00DC0480"/>
    <w:rsid w:val="00DC1135"/>
    <w:rsid w:val="00DC39EB"/>
    <w:rsid w:val="00DC5E1D"/>
    <w:rsid w:val="00DC5EAE"/>
    <w:rsid w:val="00DC7E76"/>
    <w:rsid w:val="00DD5315"/>
    <w:rsid w:val="00DD5890"/>
    <w:rsid w:val="00DE03E9"/>
    <w:rsid w:val="00DE07EC"/>
    <w:rsid w:val="00DE14AF"/>
    <w:rsid w:val="00DE78A3"/>
    <w:rsid w:val="00DF14EE"/>
    <w:rsid w:val="00DF3811"/>
    <w:rsid w:val="00E00FF1"/>
    <w:rsid w:val="00E011F4"/>
    <w:rsid w:val="00E02F8B"/>
    <w:rsid w:val="00E04E4F"/>
    <w:rsid w:val="00E054B3"/>
    <w:rsid w:val="00E07FDB"/>
    <w:rsid w:val="00E12C95"/>
    <w:rsid w:val="00E16001"/>
    <w:rsid w:val="00E176DF"/>
    <w:rsid w:val="00E219EF"/>
    <w:rsid w:val="00E31DB9"/>
    <w:rsid w:val="00E32FA3"/>
    <w:rsid w:val="00E376FF"/>
    <w:rsid w:val="00E426EC"/>
    <w:rsid w:val="00E43D7D"/>
    <w:rsid w:val="00E47930"/>
    <w:rsid w:val="00E50A95"/>
    <w:rsid w:val="00E50B9B"/>
    <w:rsid w:val="00E5332D"/>
    <w:rsid w:val="00E55D4B"/>
    <w:rsid w:val="00E61447"/>
    <w:rsid w:val="00E62B60"/>
    <w:rsid w:val="00E73769"/>
    <w:rsid w:val="00E74F12"/>
    <w:rsid w:val="00E764B1"/>
    <w:rsid w:val="00E80092"/>
    <w:rsid w:val="00E812B3"/>
    <w:rsid w:val="00E8133C"/>
    <w:rsid w:val="00E8136B"/>
    <w:rsid w:val="00E82CDC"/>
    <w:rsid w:val="00E84ABB"/>
    <w:rsid w:val="00E906D7"/>
    <w:rsid w:val="00E95093"/>
    <w:rsid w:val="00EA66C4"/>
    <w:rsid w:val="00EA7E32"/>
    <w:rsid w:val="00EB288A"/>
    <w:rsid w:val="00EB47F0"/>
    <w:rsid w:val="00EB64C4"/>
    <w:rsid w:val="00EB75DA"/>
    <w:rsid w:val="00EC5142"/>
    <w:rsid w:val="00EC597F"/>
    <w:rsid w:val="00EC6DCA"/>
    <w:rsid w:val="00ED0E0B"/>
    <w:rsid w:val="00ED0E57"/>
    <w:rsid w:val="00ED449D"/>
    <w:rsid w:val="00ED4DE6"/>
    <w:rsid w:val="00EE1E12"/>
    <w:rsid w:val="00EE2D2D"/>
    <w:rsid w:val="00EE3F37"/>
    <w:rsid w:val="00EE6D24"/>
    <w:rsid w:val="00EE744D"/>
    <w:rsid w:val="00EF2A30"/>
    <w:rsid w:val="00EF3C91"/>
    <w:rsid w:val="00EF5195"/>
    <w:rsid w:val="00F01EB2"/>
    <w:rsid w:val="00F02658"/>
    <w:rsid w:val="00F028BE"/>
    <w:rsid w:val="00F02F9E"/>
    <w:rsid w:val="00F04B71"/>
    <w:rsid w:val="00F10770"/>
    <w:rsid w:val="00F13ADA"/>
    <w:rsid w:val="00F15083"/>
    <w:rsid w:val="00F150CE"/>
    <w:rsid w:val="00F16B6A"/>
    <w:rsid w:val="00F2293C"/>
    <w:rsid w:val="00F2412E"/>
    <w:rsid w:val="00F24E88"/>
    <w:rsid w:val="00F26DFC"/>
    <w:rsid w:val="00F3041B"/>
    <w:rsid w:val="00F31860"/>
    <w:rsid w:val="00F34CDC"/>
    <w:rsid w:val="00F444DC"/>
    <w:rsid w:val="00F53958"/>
    <w:rsid w:val="00F54DBC"/>
    <w:rsid w:val="00F54F29"/>
    <w:rsid w:val="00F55839"/>
    <w:rsid w:val="00F563CE"/>
    <w:rsid w:val="00F57AA9"/>
    <w:rsid w:val="00F60FA0"/>
    <w:rsid w:val="00F61B4E"/>
    <w:rsid w:val="00F62B36"/>
    <w:rsid w:val="00F64726"/>
    <w:rsid w:val="00F65C0D"/>
    <w:rsid w:val="00F70A58"/>
    <w:rsid w:val="00F72586"/>
    <w:rsid w:val="00F77989"/>
    <w:rsid w:val="00F84308"/>
    <w:rsid w:val="00F87374"/>
    <w:rsid w:val="00F9013D"/>
    <w:rsid w:val="00F926A1"/>
    <w:rsid w:val="00F92713"/>
    <w:rsid w:val="00F96581"/>
    <w:rsid w:val="00FA0F3E"/>
    <w:rsid w:val="00FA36CB"/>
    <w:rsid w:val="00FA4A51"/>
    <w:rsid w:val="00FA74CB"/>
    <w:rsid w:val="00FA7D10"/>
    <w:rsid w:val="00FB046A"/>
    <w:rsid w:val="00FB2B4C"/>
    <w:rsid w:val="00FB5DA3"/>
    <w:rsid w:val="00FB7D1B"/>
    <w:rsid w:val="00FC0CB9"/>
    <w:rsid w:val="00FC1A86"/>
    <w:rsid w:val="00FC2EEC"/>
    <w:rsid w:val="00FC3B8C"/>
    <w:rsid w:val="00FC6232"/>
    <w:rsid w:val="00FC6919"/>
    <w:rsid w:val="00FC6B12"/>
    <w:rsid w:val="00FC7F17"/>
    <w:rsid w:val="00FD1063"/>
    <w:rsid w:val="00FD4328"/>
    <w:rsid w:val="00FD5A41"/>
    <w:rsid w:val="00FD6B8A"/>
    <w:rsid w:val="00FE13B5"/>
    <w:rsid w:val="00FE26FC"/>
    <w:rsid w:val="00FE6D73"/>
    <w:rsid w:val="00FE7BE9"/>
    <w:rsid w:val="00FF0A76"/>
    <w:rsid w:val="00FF5BE5"/>
    <w:rsid w:val="00FF60A4"/>
    <w:rsid w:val="00FF6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029696F2"/>
  <w15:docId w15:val="{3B4C5D02-1F79-460F-87D4-950D3057F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bidi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0"/>
    <w:qFormat/>
    <w:rsid w:val="00605A2F"/>
    <w:pPr>
      <w:keepNext/>
      <w:outlineLvl w:val="5"/>
    </w:pPr>
    <w:rPr>
      <w:rFonts w:ascii="Times New Roman" w:eastAsia="Times New Roman" w:hAnsi="Times New Roman" w:cs="David"/>
      <w:b/>
      <w:bCs/>
      <w:sz w:val="20"/>
      <w:szCs w:val="28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ED449D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rsid w:val="00ED449D"/>
  </w:style>
  <w:style w:type="paragraph" w:styleId="a5">
    <w:name w:val="footer"/>
    <w:basedOn w:val="a"/>
    <w:link w:val="a6"/>
    <w:unhideWhenUsed/>
    <w:rsid w:val="00ED449D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ED449D"/>
  </w:style>
  <w:style w:type="character" w:styleId="Hyperlink">
    <w:name w:val="Hyperlink"/>
    <w:basedOn w:val="a0"/>
    <w:unhideWhenUsed/>
    <w:rsid w:val="00ED449D"/>
    <w:rPr>
      <w:color w:val="0563C1" w:themeColor="hyperlink"/>
      <w:u w:val="single"/>
    </w:rPr>
  </w:style>
  <w:style w:type="paragraph" w:customStyle="1" w:styleId="p1">
    <w:name w:val="p1"/>
    <w:basedOn w:val="a"/>
    <w:rsid w:val="0025349A"/>
    <w:pPr>
      <w:bidi w:val="0"/>
      <w:jc w:val="right"/>
    </w:pPr>
    <w:rPr>
      <w:rFonts w:ascii="Arial" w:hAnsi="Arial" w:cs="Arial"/>
      <w:sz w:val="14"/>
      <w:szCs w:val="14"/>
      <w:lang w:bidi="ar-SA"/>
    </w:rPr>
  </w:style>
  <w:style w:type="character" w:customStyle="1" w:styleId="s1">
    <w:name w:val="s1"/>
    <w:basedOn w:val="a0"/>
    <w:rsid w:val="0025349A"/>
    <w:rPr>
      <w:rFonts w:ascii="Arial" w:hAnsi="Arial" w:cs="Arial" w:hint="default"/>
      <w:sz w:val="14"/>
      <w:szCs w:val="14"/>
    </w:rPr>
  </w:style>
  <w:style w:type="paragraph" w:styleId="a7">
    <w:name w:val="Balloon Text"/>
    <w:basedOn w:val="a"/>
    <w:link w:val="a8"/>
    <w:semiHidden/>
    <w:unhideWhenUsed/>
    <w:rsid w:val="007B4056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7B4056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7B4056"/>
    <w:rPr>
      <w:rFonts w:ascii="Times New Roman" w:eastAsia="Times New Roman" w:hAnsi="Times New Roman" w:cs="Miriam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page number"/>
    <w:basedOn w:val="a0"/>
    <w:rsid w:val="002A753A"/>
  </w:style>
  <w:style w:type="paragraph" w:styleId="ab">
    <w:name w:val="List Paragraph"/>
    <w:aliases w:val="פיסקת bullets"/>
    <w:basedOn w:val="a"/>
    <w:link w:val="ac"/>
    <w:uiPriority w:val="34"/>
    <w:qFormat/>
    <w:rsid w:val="002A753A"/>
    <w:pPr>
      <w:ind w:left="720"/>
      <w:contextualSpacing/>
    </w:pPr>
  </w:style>
  <w:style w:type="paragraph" w:styleId="ad">
    <w:name w:val="Plain Text"/>
    <w:basedOn w:val="a"/>
    <w:link w:val="ae"/>
    <w:rsid w:val="009D09FA"/>
    <w:rPr>
      <w:rFonts w:ascii="Calibri" w:eastAsia="Calibri" w:hAnsi="Calibri" w:cs="Arial"/>
      <w:szCs w:val="21"/>
    </w:rPr>
  </w:style>
  <w:style w:type="character" w:customStyle="1" w:styleId="ae">
    <w:name w:val="טקסט רגיל תו"/>
    <w:basedOn w:val="a0"/>
    <w:link w:val="ad"/>
    <w:rsid w:val="009D09FA"/>
    <w:rPr>
      <w:rFonts w:ascii="Calibri" w:eastAsia="Calibri" w:hAnsi="Calibri" w:cs="Arial"/>
      <w:szCs w:val="21"/>
    </w:rPr>
  </w:style>
  <w:style w:type="paragraph" w:customStyle="1" w:styleId="Hnormal">
    <w:name w:val="Hnormal"/>
    <w:rsid w:val="007E2CC2"/>
    <w:pPr>
      <w:spacing w:after="120"/>
      <w:jc w:val="both"/>
    </w:pPr>
    <w:rPr>
      <w:rFonts w:ascii="Times New Roman" w:eastAsia="Times New Roman" w:hAnsi="Times New Roman" w:cs="David"/>
      <w:noProof/>
      <w:sz w:val="20"/>
      <w:szCs w:val="24"/>
      <w:lang w:eastAsia="he-IL"/>
    </w:rPr>
  </w:style>
  <w:style w:type="paragraph" w:styleId="af">
    <w:name w:val="Body Text"/>
    <w:basedOn w:val="a"/>
    <w:link w:val="af0"/>
    <w:rsid w:val="009E281F"/>
    <w:pPr>
      <w:jc w:val="center"/>
    </w:pPr>
    <w:rPr>
      <w:rFonts w:ascii="Times New Roman" w:eastAsia="Times New Roman" w:hAnsi="Times New Roman" w:cs="Times New Roman"/>
      <w:b/>
      <w:bCs/>
      <w:sz w:val="36"/>
      <w:szCs w:val="36"/>
      <w:lang w:eastAsia="he-IL"/>
    </w:rPr>
  </w:style>
  <w:style w:type="character" w:customStyle="1" w:styleId="af0">
    <w:name w:val="גוף טקסט תו"/>
    <w:basedOn w:val="a0"/>
    <w:link w:val="af"/>
    <w:rsid w:val="009E281F"/>
    <w:rPr>
      <w:rFonts w:ascii="Times New Roman" w:eastAsia="Times New Roman" w:hAnsi="Times New Roman" w:cs="Times New Roman"/>
      <w:b/>
      <w:bCs/>
      <w:sz w:val="36"/>
      <w:szCs w:val="36"/>
      <w:lang w:eastAsia="he-IL"/>
    </w:rPr>
  </w:style>
  <w:style w:type="character" w:customStyle="1" w:styleId="ac">
    <w:name w:val="פיסקת רשימה תו"/>
    <w:aliases w:val="פיסקת bullets תו"/>
    <w:link w:val="ab"/>
    <w:uiPriority w:val="34"/>
    <w:locked/>
    <w:rsid w:val="009F3652"/>
  </w:style>
  <w:style w:type="paragraph" w:customStyle="1" w:styleId="HNormal0">
    <w:name w:val="HNormal"/>
    <w:link w:val="HNormal1"/>
    <w:rsid w:val="0074450F"/>
    <w:pPr>
      <w:spacing w:after="120"/>
      <w:jc w:val="both"/>
    </w:pPr>
    <w:rPr>
      <w:rFonts w:ascii="Times New Roman" w:eastAsia="Times New Roman" w:hAnsi="Times New Roman" w:cs="Times New Roman"/>
      <w:noProof/>
      <w:sz w:val="20"/>
      <w:szCs w:val="24"/>
      <w:lang w:eastAsia="he-IL"/>
    </w:rPr>
  </w:style>
  <w:style w:type="character" w:customStyle="1" w:styleId="HNormal1">
    <w:name w:val="HNormal תו"/>
    <w:link w:val="HNormal0"/>
    <w:rsid w:val="0074450F"/>
    <w:rPr>
      <w:rFonts w:ascii="Times New Roman" w:eastAsia="Times New Roman" w:hAnsi="Times New Roman" w:cs="Times New Roman"/>
      <w:noProof/>
      <w:sz w:val="20"/>
      <w:szCs w:val="24"/>
      <w:lang w:eastAsia="he-IL"/>
    </w:rPr>
  </w:style>
  <w:style w:type="paragraph" w:styleId="af1">
    <w:name w:val="annotation text"/>
    <w:basedOn w:val="a"/>
    <w:link w:val="af2"/>
    <w:rsid w:val="00DC39EB"/>
    <w:rPr>
      <w:rFonts w:ascii="Times New Roman" w:eastAsia="Times New Roman" w:hAnsi="Times New Roman" w:cs="Tahoma"/>
      <w:sz w:val="20"/>
      <w:szCs w:val="20"/>
      <w:lang w:eastAsia="he-IL"/>
    </w:rPr>
  </w:style>
  <w:style w:type="character" w:customStyle="1" w:styleId="af2">
    <w:name w:val="טקסט הערה תו"/>
    <w:basedOn w:val="a0"/>
    <w:link w:val="af1"/>
    <w:rsid w:val="00DC39EB"/>
    <w:rPr>
      <w:rFonts w:ascii="Times New Roman" w:eastAsia="Times New Roman" w:hAnsi="Times New Roman" w:cs="Tahoma"/>
      <w:sz w:val="20"/>
      <w:szCs w:val="20"/>
      <w:lang w:eastAsia="he-IL"/>
    </w:rPr>
  </w:style>
  <w:style w:type="character" w:styleId="af3">
    <w:name w:val="annotation reference"/>
    <w:basedOn w:val="a0"/>
    <w:unhideWhenUsed/>
    <w:rsid w:val="004806D4"/>
    <w:rPr>
      <w:sz w:val="16"/>
      <w:szCs w:val="16"/>
    </w:rPr>
  </w:style>
  <w:style w:type="paragraph" w:styleId="af4">
    <w:name w:val="annotation subject"/>
    <w:basedOn w:val="af1"/>
    <w:next w:val="af1"/>
    <w:link w:val="af5"/>
    <w:unhideWhenUsed/>
    <w:rsid w:val="004806D4"/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f5">
    <w:name w:val="נושא הערה תו"/>
    <w:basedOn w:val="af2"/>
    <w:link w:val="af4"/>
    <w:rsid w:val="004806D4"/>
    <w:rPr>
      <w:rFonts w:ascii="Times New Roman" w:eastAsia="Times New Roman" w:hAnsi="Times New Roman" w:cs="Tahoma"/>
      <w:b/>
      <w:bCs/>
      <w:sz w:val="20"/>
      <w:szCs w:val="20"/>
      <w:lang w:eastAsia="he-IL"/>
    </w:rPr>
  </w:style>
  <w:style w:type="paragraph" w:styleId="af6">
    <w:name w:val="No Spacing"/>
    <w:uiPriority w:val="1"/>
    <w:qFormat/>
    <w:rsid w:val="00180332"/>
    <w:rPr>
      <w:rFonts w:ascii="Calibri" w:eastAsia="Calibri" w:hAnsi="Calibri" w:cs="Arial"/>
    </w:rPr>
  </w:style>
  <w:style w:type="character" w:customStyle="1" w:styleId="60">
    <w:name w:val="כותרת 6 תו"/>
    <w:basedOn w:val="a0"/>
    <w:link w:val="6"/>
    <w:rsid w:val="00605A2F"/>
    <w:rPr>
      <w:rFonts w:ascii="Times New Roman" w:eastAsia="Times New Roman" w:hAnsi="Times New Roman" w:cs="David"/>
      <w:b/>
      <w:bCs/>
      <w:sz w:val="20"/>
      <w:szCs w:val="28"/>
      <w:lang w:eastAsia="he-IL"/>
    </w:rPr>
  </w:style>
  <w:style w:type="numbering" w:customStyle="1" w:styleId="1">
    <w:name w:val="ללא רשימה1"/>
    <w:next w:val="a2"/>
    <w:semiHidden/>
    <w:rsid w:val="00605A2F"/>
  </w:style>
  <w:style w:type="paragraph" w:customStyle="1" w:styleId="af7">
    <w:uiPriority w:val="59"/>
    <w:rsid w:val="00605A2F"/>
    <w:rPr>
      <w:rFonts w:ascii="Times New Roman" w:eastAsia="Times New Roman" w:hAnsi="Times New Roman" w:cs="Miriam"/>
      <w:sz w:val="20"/>
      <w:szCs w:val="20"/>
    </w:rPr>
  </w:style>
  <w:style w:type="character" w:customStyle="1" w:styleId="10">
    <w:name w:val="טקסט רגיל תו1"/>
    <w:rsid w:val="00605A2F"/>
    <w:rPr>
      <w:rFonts w:ascii="Courier New" w:hAnsi="Courier New" w:cs="Courier New"/>
    </w:rPr>
  </w:style>
  <w:style w:type="character" w:customStyle="1" w:styleId="apple-converted-space">
    <w:name w:val="apple-converted-space"/>
    <w:rsid w:val="00605A2F"/>
  </w:style>
  <w:style w:type="paragraph" w:customStyle="1" w:styleId="af8">
    <w:name w:val="שם הוראה"/>
    <w:basedOn w:val="a"/>
    <w:rsid w:val="00605A2F"/>
    <w:pPr>
      <w:jc w:val="both"/>
    </w:pPr>
    <w:rPr>
      <w:rFonts w:ascii="Arial" w:eastAsia="Times New Roman" w:hAnsi="Arial" w:cs="Arial"/>
      <w:b/>
      <w:bCs/>
      <w:color w:val="FFFFFF"/>
      <w:sz w:val="28"/>
      <w:szCs w:val="28"/>
      <w:lang w:eastAsia="he-IL"/>
    </w:rPr>
  </w:style>
  <w:style w:type="paragraph" w:customStyle="1" w:styleId="af9">
    <w:name w:val="טקסט רץ טבלה עליונה"/>
    <w:basedOn w:val="a"/>
    <w:rsid w:val="00605A2F"/>
    <w:pPr>
      <w:jc w:val="both"/>
    </w:pPr>
    <w:rPr>
      <w:rFonts w:ascii="Arial" w:eastAsia="Times New Roman" w:hAnsi="Arial" w:cs="Arial"/>
      <w:sz w:val="20"/>
      <w:szCs w:val="20"/>
      <w:lang w:eastAsia="he-IL"/>
    </w:rPr>
  </w:style>
  <w:style w:type="table" w:customStyle="1" w:styleId="11">
    <w:name w:val="רשת טבלה בהירה1"/>
    <w:basedOn w:val="a1"/>
    <w:uiPriority w:val="40"/>
    <w:rsid w:val="00F31860"/>
    <w:pPr>
      <w:bidi w:val="0"/>
    </w:pPr>
    <w:rPr>
      <w:lang w:bidi="ar-SA"/>
    </w:r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12">
    <w:name w:val="טבלת רשת1"/>
    <w:basedOn w:val="a1"/>
    <w:uiPriority w:val="39"/>
    <w:rsid w:val="00F31860"/>
    <w:pPr>
      <w:bidi w:val="0"/>
    </w:pPr>
    <w:rPr>
      <w:rFonts w:ascii="Times New Roman" w:eastAsia="Times New Roman" w:hAnsi="Times New Roman" w:cs="Miriam"/>
      <w:sz w:val="20"/>
      <w:szCs w:val="20"/>
      <w:lang w:bidi="ar-S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59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4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7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7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ov.il" TargetMode="External"/><Relationship Id="rId2" Type="http://schemas.openxmlformats.org/officeDocument/2006/relationships/hyperlink" Target="http://www.molsa.gov.il" TargetMode="External"/><Relationship Id="rId1" Type="http://schemas.openxmlformats.org/officeDocument/2006/relationships/image" Target="media/image2.png"/><Relationship Id="rId5" Type="http://schemas.openxmlformats.org/officeDocument/2006/relationships/hyperlink" Target="http://www.gov.il" TargetMode="External"/><Relationship Id="rId4" Type="http://schemas.openxmlformats.org/officeDocument/2006/relationships/hyperlink" Target="http://www.molsa.gov.i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4D9614-327A-4156-A1C6-0642FEA4D5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F4C55F29</Template>
  <TotalTime>48</TotalTime>
  <Pages>1</Pages>
  <Words>227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MOLSA</Company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נטלי ניסים</dc:creator>
  <cp:lastModifiedBy>נטלי ניסים</cp:lastModifiedBy>
  <cp:revision>18</cp:revision>
  <cp:lastPrinted>2019-05-27T09:00:00Z</cp:lastPrinted>
  <dcterms:created xsi:type="dcterms:W3CDTF">2019-05-23T06:25:00Z</dcterms:created>
  <dcterms:modified xsi:type="dcterms:W3CDTF">2019-08-05T11:31:00Z</dcterms:modified>
</cp:coreProperties>
</file>